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EE" w:rsidRPr="00321915" w:rsidRDefault="00613FEE" w:rsidP="007C0F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13FEE" w:rsidRPr="00321915" w:rsidRDefault="00613FEE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13FEE" w:rsidRPr="00C76C3F" w:rsidRDefault="00613FEE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613FEE" w:rsidRPr="00C71697" w:rsidRDefault="00613FEE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613FEE" w:rsidRPr="00431DCC" w:rsidRDefault="00613FE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613FEE" w:rsidRPr="00321915" w:rsidRDefault="00613FE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613FEE" w:rsidRDefault="00613FE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613FEE" w:rsidRPr="00321915" w:rsidRDefault="00613FE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613FEE" w:rsidRPr="00321915" w:rsidRDefault="00613FE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613FEE" w:rsidRPr="00C71697" w:rsidRDefault="00613FE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613FEE" w:rsidRPr="00321915" w:rsidRDefault="00613FEE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ых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 xml:space="preserve">ов </w:t>
      </w:r>
      <w:r w:rsidRPr="00C71697">
        <w:rPr>
          <w:b w:val="0"/>
          <w:szCs w:val="28"/>
        </w:rPr>
        <w:t>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</w:t>
      </w:r>
      <w:r>
        <w:rPr>
          <w:b w:val="0"/>
          <w:szCs w:val="28"/>
        </w:rPr>
        <w:t xml:space="preserve">всем профилям </w:t>
      </w:r>
      <w:r w:rsidRPr="00C71697">
        <w:rPr>
          <w:b w:val="0"/>
          <w:szCs w:val="28"/>
        </w:rPr>
        <w:t>направлени</w:t>
      </w:r>
      <w:r>
        <w:rPr>
          <w:b w:val="0"/>
          <w:szCs w:val="28"/>
        </w:rPr>
        <w:t>я</w:t>
      </w:r>
      <w:r w:rsidRPr="00C71697">
        <w:rPr>
          <w:b w:val="0"/>
          <w:szCs w:val="28"/>
        </w:rPr>
        <w:t xml:space="preserve"> </w:t>
      </w:r>
      <w:r w:rsidRPr="002F4D5B">
        <w:rPr>
          <w:b w:val="0"/>
          <w:szCs w:val="28"/>
        </w:rPr>
        <w:t>38</w:t>
      </w:r>
      <w:r w:rsidRPr="00C76C3F">
        <w:rPr>
          <w:b w:val="0"/>
          <w:szCs w:val="28"/>
        </w:rPr>
        <w:t>.03.0</w:t>
      </w:r>
      <w:r w:rsidRPr="00431DCC">
        <w:rPr>
          <w:b w:val="0"/>
          <w:szCs w:val="28"/>
        </w:rPr>
        <w:t>1</w:t>
      </w:r>
      <w:r>
        <w:rPr>
          <w:b w:val="0"/>
          <w:szCs w:val="28"/>
        </w:rPr>
        <w:t xml:space="preserve"> </w:t>
      </w:r>
      <w:r w:rsidRPr="00431DCC">
        <w:rPr>
          <w:b w:val="0"/>
          <w:i/>
          <w:szCs w:val="28"/>
        </w:rPr>
        <w:t>Экономика</w:t>
      </w:r>
      <w:r w:rsidRPr="00321915">
        <w:rPr>
          <w:b w:val="0"/>
          <w:i/>
          <w:szCs w:val="28"/>
        </w:rPr>
        <w:t>.</w:t>
      </w:r>
    </w:p>
    <w:p w:rsidR="00613FEE" w:rsidRPr="00321915" w:rsidRDefault="00613FEE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613FEE" w:rsidRDefault="00613FE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613FEE" w:rsidRDefault="00613FEE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613FEE" w:rsidRPr="00321915" w:rsidRDefault="00613FE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613FEE" w:rsidRDefault="00613FEE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613FEE" w:rsidRDefault="00613FEE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613FEE" w:rsidRDefault="00613FEE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613FEE" w:rsidRDefault="00613FEE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613FEE" w:rsidRDefault="00613FEE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613FEE" w:rsidRDefault="00613FEE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613FEE" w:rsidRDefault="00613FEE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13FEE" w:rsidRDefault="00613FE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613FEE" w:rsidRPr="00321915" w:rsidRDefault="00613FE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613FEE" w:rsidRPr="00321915" w:rsidRDefault="00613FEE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613FEE" w:rsidRPr="00321915" w:rsidRDefault="00613FEE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613FEE" w:rsidRPr="00321915" w:rsidRDefault="00613FEE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613FEE" w:rsidRPr="00321915" w:rsidRDefault="00613FEE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613FEE" w:rsidRDefault="00613FEE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613FEE" w:rsidRDefault="00613FEE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FB2306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p w:rsidR="00613FEE" w:rsidRPr="00927838" w:rsidRDefault="00613FEE" w:rsidP="00011135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A05E2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ОК-8: </w:t>
      </w:r>
      <w:r w:rsidRPr="00500A13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500A13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0A13">
        <w:rPr>
          <w:rFonts w:ascii="Times New Roman" w:hAnsi="Times New Roman"/>
          <w:sz w:val="28"/>
          <w:szCs w:val="28"/>
        </w:rPr>
        <w:t xml:space="preserve"> использовать методы и средства физической культуры для обеспечения полноценной социальной и профессиональной деятельности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методы и средства физического воспитания и укрепления здоровья; </w:t>
      </w:r>
      <w:r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 для развития  и укрепления здоровья)</w:t>
      </w:r>
      <w:bookmarkStart w:id="1" w:name="sub_5122"/>
      <w:bookmarkEnd w:id="0"/>
      <w:r>
        <w:rPr>
          <w:rFonts w:ascii="Times New Roman" w:hAnsi="Times New Roman"/>
          <w:sz w:val="28"/>
          <w:szCs w:val="28"/>
        </w:rPr>
        <w:t>.</w:t>
      </w:r>
    </w:p>
    <w:bookmarkEnd w:id="1"/>
    <w:p w:rsidR="00613FEE" w:rsidRDefault="00613FEE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613FEE" w:rsidRPr="00C24E42" w:rsidRDefault="00613FEE" w:rsidP="00431DCC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613FEE" w:rsidRDefault="00613FEE" w:rsidP="00C24E42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24E42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В зависимости от вида и цели учебного занятия применяются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разнообразные интерактивные образовательные технологи.</w:t>
      </w:r>
    </w:p>
    <w:p w:rsidR="00613FEE" w:rsidRDefault="00613FEE" w:rsidP="00C24E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проблемно-ориентированной лекции.</w:t>
      </w:r>
    </w:p>
    <w:p w:rsidR="00613FEE" w:rsidRPr="00C24E42" w:rsidRDefault="00613FEE" w:rsidP="00C24E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Семинарские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</w:t>
      </w:r>
      <w:r w:rsidRPr="00C24E42">
        <w:rPr>
          <w:rFonts w:ascii="Times New Roman" w:hAnsi="Times New Roman"/>
          <w:sz w:val="28"/>
          <w:szCs w:val="28"/>
        </w:rPr>
        <w:t>.</w:t>
      </w:r>
    </w:p>
    <w:p w:rsidR="00613FEE" w:rsidRDefault="00613FE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613FEE" w:rsidRDefault="00613FEE" w:rsidP="00C71697">
      <w:pPr>
        <w:spacing w:after="0" w:line="240" w:lineRule="auto"/>
        <w:jc w:val="both"/>
      </w:pPr>
    </w:p>
    <w:sectPr w:rsidR="00613FEE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15651D"/>
    <w:rsid w:val="001A05E2"/>
    <w:rsid w:val="00272410"/>
    <w:rsid w:val="002925BA"/>
    <w:rsid w:val="002F4D5B"/>
    <w:rsid w:val="00321915"/>
    <w:rsid w:val="003459B2"/>
    <w:rsid w:val="003D0AC2"/>
    <w:rsid w:val="003F24B9"/>
    <w:rsid w:val="00431DCC"/>
    <w:rsid w:val="00500A13"/>
    <w:rsid w:val="00535BEF"/>
    <w:rsid w:val="00557BFC"/>
    <w:rsid w:val="00613FEE"/>
    <w:rsid w:val="006731F9"/>
    <w:rsid w:val="006D4594"/>
    <w:rsid w:val="006E0F76"/>
    <w:rsid w:val="007216F4"/>
    <w:rsid w:val="00747780"/>
    <w:rsid w:val="00751E0E"/>
    <w:rsid w:val="007C0F48"/>
    <w:rsid w:val="00802377"/>
    <w:rsid w:val="008160D8"/>
    <w:rsid w:val="00856284"/>
    <w:rsid w:val="008571E2"/>
    <w:rsid w:val="0088554E"/>
    <w:rsid w:val="00927838"/>
    <w:rsid w:val="00934C57"/>
    <w:rsid w:val="009F366E"/>
    <w:rsid w:val="00AC5217"/>
    <w:rsid w:val="00BC04B7"/>
    <w:rsid w:val="00C24E42"/>
    <w:rsid w:val="00C26496"/>
    <w:rsid w:val="00C64FC1"/>
    <w:rsid w:val="00C71697"/>
    <w:rsid w:val="00C76C3F"/>
    <w:rsid w:val="00D1019C"/>
    <w:rsid w:val="00D951CC"/>
    <w:rsid w:val="00DD2623"/>
    <w:rsid w:val="00EB0340"/>
    <w:rsid w:val="00EC5C1A"/>
    <w:rsid w:val="00EE58B6"/>
    <w:rsid w:val="00F019D9"/>
    <w:rsid w:val="00F0508F"/>
    <w:rsid w:val="00F42BD3"/>
    <w:rsid w:val="00F76F6A"/>
    <w:rsid w:val="00FB2306"/>
    <w:rsid w:val="00FE5918"/>
    <w:rsid w:val="00FF0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3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</TotalTime>
  <Pages>3</Pages>
  <Words>728</Words>
  <Characters>4153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15</cp:revision>
  <dcterms:created xsi:type="dcterms:W3CDTF">2014-04-10T02:32:00Z</dcterms:created>
  <dcterms:modified xsi:type="dcterms:W3CDTF">2016-10-10T06:17:00Z</dcterms:modified>
</cp:coreProperties>
</file>