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130" w:rsidRDefault="00472130" w:rsidP="00312D97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72130" w:rsidRPr="000A6870" w:rsidRDefault="00472130" w:rsidP="00587D9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72130" w:rsidRDefault="00472130" w:rsidP="00B36B8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FD628F">
        <w:rPr>
          <w:rFonts w:ascii="Times New Roman" w:hAnsi="Times New Roman"/>
          <w:sz w:val="28"/>
          <w:szCs w:val="28"/>
        </w:rPr>
        <w:t>1</w:t>
      </w:r>
      <w:r w:rsidRPr="000A6870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11</w:t>
      </w:r>
      <w:r w:rsidRPr="000A6870">
        <w:rPr>
          <w:rFonts w:ascii="Times New Roman" w:hAnsi="Times New Roman"/>
          <w:sz w:val="28"/>
          <w:szCs w:val="28"/>
        </w:rPr>
        <w:t xml:space="preserve"> Математи</w:t>
      </w:r>
      <w:r>
        <w:rPr>
          <w:rFonts w:ascii="Times New Roman" w:hAnsi="Times New Roman"/>
          <w:sz w:val="28"/>
          <w:szCs w:val="28"/>
        </w:rPr>
        <w:t>ческий анализ</w:t>
      </w:r>
    </w:p>
    <w:p w:rsidR="00472130" w:rsidRPr="000A6870" w:rsidRDefault="00472130" w:rsidP="00B36B8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72130" w:rsidRPr="000A6870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A6870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</w:t>
      </w:r>
    </w:p>
    <w:p w:rsidR="00472130" w:rsidRPr="001B5C30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288</w:t>
      </w:r>
    </w:p>
    <w:p w:rsidR="00472130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</w:t>
      </w:r>
      <w:r w:rsidRPr="000A6870">
        <w:rPr>
          <w:rFonts w:ascii="Times New Roman" w:hAnsi="Times New Roman"/>
          <w:b/>
          <w:sz w:val="28"/>
          <w:szCs w:val="28"/>
        </w:rPr>
        <w:t xml:space="preserve"> </w:t>
      </w:r>
    </w:p>
    <w:p w:rsidR="00472130" w:rsidRPr="000B2B61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A6870">
        <w:rPr>
          <w:rFonts w:ascii="Times New Roman" w:hAnsi="Times New Roman"/>
          <w:sz w:val="28"/>
          <w:szCs w:val="28"/>
        </w:rPr>
        <w:t xml:space="preserve"> экзамен</w:t>
      </w:r>
    </w:p>
    <w:p w:rsidR="00472130" w:rsidRPr="000B2B61" w:rsidRDefault="00472130" w:rsidP="00587D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72130" w:rsidRPr="000A6870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472130" w:rsidRPr="001233BA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</w:t>
      </w:r>
      <w:r>
        <w:rPr>
          <w:rFonts w:ascii="Times New Roman" w:hAnsi="Times New Roman"/>
          <w:sz w:val="28"/>
          <w:szCs w:val="28"/>
        </w:rPr>
        <w:t>ческий анализ</w:t>
      </w:r>
      <w:r w:rsidRPr="000A6870">
        <w:rPr>
          <w:rFonts w:ascii="Times New Roman" w:hAnsi="Times New Roman"/>
          <w:sz w:val="28"/>
          <w:szCs w:val="28"/>
        </w:rPr>
        <w:t>» включена в базовую часть учебн</w:t>
      </w:r>
      <w:r>
        <w:rPr>
          <w:rFonts w:ascii="Times New Roman" w:hAnsi="Times New Roman"/>
          <w:sz w:val="28"/>
          <w:szCs w:val="28"/>
        </w:rPr>
        <w:t xml:space="preserve">ых </w:t>
      </w:r>
      <w:r w:rsidRPr="000A687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ов всех профилей</w:t>
      </w:r>
      <w:r w:rsidRPr="000A6870">
        <w:rPr>
          <w:rFonts w:ascii="Times New Roman" w:hAnsi="Times New Roman"/>
          <w:sz w:val="28"/>
          <w:szCs w:val="28"/>
        </w:rPr>
        <w:t xml:space="preserve"> направления </w:t>
      </w:r>
      <w:r w:rsidRPr="000B2B61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33BA">
        <w:rPr>
          <w:rFonts w:ascii="Times New Roman" w:hAnsi="Times New Roman"/>
          <w:i/>
          <w:sz w:val="28"/>
          <w:szCs w:val="28"/>
        </w:rPr>
        <w:t>Экономика.</w:t>
      </w:r>
    </w:p>
    <w:p w:rsidR="00472130" w:rsidRDefault="00472130" w:rsidP="00B2105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105C">
        <w:rPr>
          <w:rFonts w:ascii="Times New Roman" w:hAnsi="Times New Roman"/>
          <w:sz w:val="28"/>
          <w:szCs w:val="28"/>
        </w:rPr>
        <w:t xml:space="preserve">       </w:t>
      </w:r>
      <w:r w:rsidRPr="000A6870">
        <w:rPr>
          <w:rFonts w:ascii="Times New Roman" w:hAnsi="Times New Roman"/>
          <w:sz w:val="28"/>
          <w:szCs w:val="28"/>
        </w:rPr>
        <w:t>Дисциплина «Математи</w:t>
      </w:r>
      <w:r>
        <w:rPr>
          <w:rFonts w:ascii="Times New Roman" w:hAnsi="Times New Roman"/>
          <w:sz w:val="28"/>
          <w:szCs w:val="28"/>
        </w:rPr>
        <w:t>ческий анализ</w:t>
      </w:r>
      <w:r w:rsidRPr="000A6870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базируется </w:t>
      </w:r>
      <w:r w:rsidRPr="000A6870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 xml:space="preserve">знаниях </w:t>
      </w:r>
      <w:r w:rsidRPr="000A6870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компетенциях, освоенных обучающимися при изучении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таких </w:t>
      </w:r>
      <w:r w:rsidRPr="000A6870">
        <w:rPr>
          <w:rFonts w:ascii="Times New Roman" w:hAnsi="Times New Roman"/>
          <w:sz w:val="28"/>
          <w:szCs w:val="28"/>
        </w:rPr>
        <w:t>дисциплин</w:t>
      </w:r>
      <w:r>
        <w:rPr>
          <w:rFonts w:ascii="Times New Roman" w:hAnsi="Times New Roman"/>
          <w:sz w:val="28"/>
          <w:szCs w:val="28"/>
        </w:rPr>
        <w:t>, как «Линейная алгебра», «Физика», «Математические методы в экономике», «Оптимизационные задачи линейного и целочисленного программирования»</w:t>
      </w:r>
      <w:r w:rsidRPr="000A6870">
        <w:rPr>
          <w:rFonts w:ascii="Times New Roman" w:hAnsi="Times New Roman"/>
          <w:sz w:val="28"/>
          <w:szCs w:val="28"/>
        </w:rPr>
        <w:t>.</w:t>
      </w:r>
    </w:p>
    <w:p w:rsidR="00472130" w:rsidRDefault="00472130" w:rsidP="00B2105C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72130" w:rsidRPr="000B2B61" w:rsidRDefault="00472130" w:rsidP="00B2105C">
      <w:pPr>
        <w:pStyle w:val="BodyTextIndent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</w:t>
      </w:r>
      <w:r w:rsidRPr="00587D91">
        <w:rPr>
          <w:b/>
          <w:sz w:val="28"/>
          <w:szCs w:val="28"/>
        </w:rPr>
        <w:t xml:space="preserve">адачи </w:t>
      </w:r>
      <w:r>
        <w:rPr>
          <w:b/>
          <w:sz w:val="28"/>
          <w:szCs w:val="28"/>
        </w:rPr>
        <w:t>осво</w:t>
      </w:r>
      <w:r w:rsidRPr="00587D91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  <w:r w:rsidRPr="00587D91">
        <w:rPr>
          <w:sz w:val="28"/>
          <w:szCs w:val="28"/>
        </w:rPr>
        <w:t xml:space="preserve"> </w:t>
      </w:r>
    </w:p>
    <w:p w:rsidR="00472130" w:rsidRPr="00587D91" w:rsidRDefault="00472130" w:rsidP="00B2105C">
      <w:pPr>
        <w:pStyle w:val="BodyTextIndent3"/>
        <w:tabs>
          <w:tab w:val="left" w:pos="1800"/>
        </w:tabs>
        <w:ind w:firstLine="540"/>
        <w:rPr>
          <w:sz w:val="28"/>
          <w:szCs w:val="28"/>
        </w:rPr>
      </w:pPr>
      <w:r w:rsidRPr="00587D91">
        <w:rPr>
          <w:sz w:val="28"/>
          <w:szCs w:val="28"/>
        </w:rPr>
        <w:t>«Математический анализ» в системе подготовки бакалавра экономики – освоение необходимого математического аппарата, позволяющего моделировать, решать и анализировать прикладные экономические задачи, с применением, в случае необходимости, компьютера.</w:t>
      </w:r>
    </w:p>
    <w:p w:rsidR="00472130" w:rsidRPr="001233BA" w:rsidRDefault="00472130" w:rsidP="00587D91">
      <w:pPr>
        <w:pStyle w:val="BodyTextIndent3"/>
        <w:tabs>
          <w:tab w:val="left" w:pos="1800"/>
        </w:tabs>
        <w:ind w:firstLine="720"/>
        <w:rPr>
          <w:sz w:val="28"/>
          <w:szCs w:val="28"/>
        </w:rPr>
      </w:pPr>
      <w:r>
        <w:rPr>
          <w:sz w:val="28"/>
          <w:szCs w:val="28"/>
        </w:rPr>
        <w:t>Задач</w:t>
      </w:r>
      <w:r w:rsidRPr="001233BA">
        <w:rPr>
          <w:sz w:val="28"/>
          <w:szCs w:val="28"/>
        </w:rPr>
        <w:t>и дисциплины:</w:t>
      </w:r>
    </w:p>
    <w:p w:rsidR="00472130" w:rsidRPr="000A6870" w:rsidRDefault="00472130" w:rsidP="00587D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 xml:space="preserve">- </w:t>
      </w:r>
      <w:r w:rsidRPr="00B2105C">
        <w:rPr>
          <w:rFonts w:ascii="Times New Roman" w:hAnsi="Times New Roman"/>
          <w:sz w:val="28"/>
          <w:szCs w:val="28"/>
        </w:rPr>
        <w:t xml:space="preserve"> </w:t>
      </w:r>
      <w:r w:rsidRPr="000A6870">
        <w:rPr>
          <w:rFonts w:ascii="Times New Roman" w:hAnsi="Times New Roman"/>
          <w:sz w:val="28"/>
          <w:szCs w:val="28"/>
        </w:rPr>
        <w:t>развить логическое и алгоритмическое мышление студента;</w:t>
      </w:r>
    </w:p>
    <w:p w:rsidR="00472130" w:rsidRPr="000A6870" w:rsidRDefault="00472130" w:rsidP="00B2105C">
      <w:pPr>
        <w:tabs>
          <w:tab w:val="left" w:pos="540"/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выработать умение моделировать реальные процессы, как общеэкономического плана, так и в сфере технологий;</w:t>
      </w:r>
    </w:p>
    <w:p w:rsidR="00472130" w:rsidRPr="000A6870" w:rsidRDefault="00472130" w:rsidP="00B2105C">
      <w:pPr>
        <w:tabs>
          <w:tab w:val="left" w:pos="540"/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освоить приемы решения и исследования математических формализованных задач;</w:t>
      </w:r>
    </w:p>
    <w:p w:rsidR="00472130" w:rsidRPr="000A6870" w:rsidRDefault="00472130" w:rsidP="00B2105C">
      <w:pPr>
        <w:tabs>
          <w:tab w:val="left" w:pos="540"/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формальными методами оперирования в реальных математических исчислениях;</w:t>
      </w:r>
    </w:p>
    <w:p w:rsidR="00472130" w:rsidRPr="000A6870" w:rsidRDefault="00472130" w:rsidP="00B2105C">
      <w:pPr>
        <w:tabs>
          <w:tab w:val="left" w:pos="540"/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численными методами решения задач своей предметной области и их реализацией на компьютере.</w:t>
      </w:r>
    </w:p>
    <w:p w:rsidR="00472130" w:rsidRPr="000A6870" w:rsidRDefault="00472130" w:rsidP="00587D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72130" w:rsidRPr="000A6870" w:rsidRDefault="0047213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472130" w:rsidRPr="000A6870" w:rsidRDefault="00472130" w:rsidP="00B2105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 xml:space="preserve">Функция и предел функции. Дифференциальное исчисление и его приложения. Интегральное исчисление и его приложения. Дифференциальные уравнения. Функции нескольких переменных. Ряды. Комплексные числа. </w:t>
      </w:r>
      <w:r>
        <w:rPr>
          <w:rFonts w:ascii="Times New Roman" w:hAnsi="Times New Roman"/>
          <w:sz w:val="28"/>
          <w:szCs w:val="28"/>
        </w:rPr>
        <w:t>Двойные и тройные интегралы.</w:t>
      </w:r>
    </w:p>
    <w:p w:rsidR="00472130" w:rsidRPr="000A6870" w:rsidRDefault="00472130" w:rsidP="00587D9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72130" w:rsidRPr="00D46C81" w:rsidRDefault="00472130" w:rsidP="00D46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C81">
        <w:rPr>
          <w:rFonts w:ascii="Times New Roman" w:hAnsi="Times New Roman"/>
        </w:rPr>
        <w:t xml:space="preserve">         </w:t>
      </w:r>
      <w:r w:rsidRPr="00D46C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46C81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D46C81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D46C81">
        <w:rPr>
          <w:rFonts w:ascii="Times New Roman" w:hAnsi="Times New Roman"/>
          <w:sz w:val="28"/>
          <w:szCs w:val="28"/>
        </w:rPr>
        <w:t>ПК) компетенциями:</w:t>
      </w:r>
    </w:p>
    <w:p w:rsidR="00472130" w:rsidRPr="001233BA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F1271F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3</w:t>
      </w:r>
      <w:r w:rsidRPr="00F1271F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</w:t>
      </w:r>
      <w:r w:rsidRPr="00F1271F">
        <w:rPr>
          <w:rFonts w:ascii="Times New Roman" w:hAnsi="Times New Roman"/>
          <w:sz w:val="28"/>
          <w:szCs w:val="28"/>
        </w:rPr>
        <w:t xml:space="preserve">пособен </w:t>
      </w:r>
      <w:r w:rsidRPr="00500A13">
        <w:rPr>
          <w:rFonts w:ascii="Times New Roman" w:hAnsi="Times New Roman"/>
          <w:sz w:val="28"/>
          <w:szCs w:val="28"/>
        </w:rPr>
        <w:t xml:space="preserve">выбрать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 </w:t>
      </w:r>
      <w:r>
        <w:rPr>
          <w:rFonts w:ascii="Times New Roman" w:hAnsi="Times New Roman"/>
          <w:sz w:val="28"/>
          <w:szCs w:val="28"/>
        </w:rPr>
        <w:t>(</w:t>
      </w:r>
      <w:r w:rsidRPr="001233BA"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1233BA">
        <w:rPr>
          <w:rFonts w:ascii="Times New Roman" w:hAnsi="Times New Roman"/>
          <w:sz w:val="28"/>
          <w:szCs w:val="28"/>
        </w:rPr>
        <w:t>основные математические методы и способы представления и анализа исходных данных;</w:t>
      </w:r>
      <w:r>
        <w:rPr>
          <w:rFonts w:ascii="Times New Roman" w:hAnsi="Times New Roman"/>
          <w:i/>
          <w:sz w:val="28"/>
          <w:szCs w:val="28"/>
        </w:rPr>
        <w:t xml:space="preserve"> у</w:t>
      </w:r>
      <w:r w:rsidRPr="00F1271F">
        <w:rPr>
          <w:rFonts w:ascii="Times New Roman" w:hAnsi="Times New Roman"/>
          <w:i/>
          <w:sz w:val="28"/>
          <w:szCs w:val="28"/>
        </w:rPr>
        <w:t>меть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233BA">
        <w:rPr>
          <w:rFonts w:ascii="Times New Roman" w:hAnsi="Times New Roman"/>
          <w:sz w:val="28"/>
          <w:szCs w:val="28"/>
        </w:rPr>
        <w:t>абстрагироваться от предметной составляющей собранных данных, формализовать их, представить в виде математических объектов, пригодных для дальнейшего исследования методами математического анализа; применять методы математического анализа при расчете социально-экономических показателей;</w:t>
      </w:r>
      <w:r>
        <w:rPr>
          <w:rFonts w:ascii="Times New Roman" w:hAnsi="Times New Roman"/>
          <w:i/>
          <w:sz w:val="28"/>
          <w:szCs w:val="28"/>
        </w:rPr>
        <w:t xml:space="preserve"> в</w:t>
      </w:r>
      <w:r w:rsidRPr="00F1271F">
        <w:rPr>
          <w:rFonts w:ascii="Times New Roman" w:hAnsi="Times New Roman"/>
          <w:i/>
          <w:sz w:val="28"/>
          <w:szCs w:val="28"/>
        </w:rPr>
        <w:t>ладеть</w:t>
      </w:r>
      <w:r>
        <w:rPr>
          <w:rFonts w:ascii="Times New Roman" w:hAnsi="Times New Roman"/>
          <w:i/>
          <w:sz w:val="28"/>
          <w:szCs w:val="28"/>
        </w:rPr>
        <w:t xml:space="preserve">  </w:t>
      </w:r>
      <w:r w:rsidRPr="001233BA">
        <w:rPr>
          <w:rFonts w:ascii="Times New Roman" w:hAnsi="Times New Roman"/>
          <w:sz w:val="28"/>
          <w:szCs w:val="28"/>
        </w:rPr>
        <w:t>современными математическими методами анализа исходных данных; навыками математических операций, оперирования математическими объектами и символикой, которая исп</w:t>
      </w:r>
      <w:r>
        <w:rPr>
          <w:rFonts w:ascii="Times New Roman" w:hAnsi="Times New Roman"/>
          <w:sz w:val="28"/>
          <w:szCs w:val="28"/>
        </w:rPr>
        <w:t>ользуется в экономической науке</w:t>
      </w:r>
      <w:r w:rsidRPr="001233BA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472130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472130" w:rsidRPr="000A6870" w:rsidRDefault="00472130" w:rsidP="00B2105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472130" w:rsidRDefault="00472130" w:rsidP="00B2105C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333399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>В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color w:val="auto"/>
          <w:spacing w:val="-4"/>
          <w:sz w:val="28"/>
          <w:szCs w:val="28"/>
        </w:rPr>
        <w:t xml:space="preserve">: </w:t>
      </w:r>
      <w:r w:rsidRPr="000A6870">
        <w:rPr>
          <w:rStyle w:val="FontStyle37"/>
          <w:color w:val="auto"/>
          <w:spacing w:val="-4"/>
          <w:sz w:val="28"/>
          <w:szCs w:val="28"/>
        </w:rPr>
        <w:t>лекции-визуализации, дискуссии, работа в м</w:t>
      </w:r>
      <w:r>
        <w:rPr>
          <w:rStyle w:val="FontStyle37"/>
          <w:color w:val="auto"/>
          <w:spacing w:val="-4"/>
          <w:sz w:val="28"/>
          <w:szCs w:val="28"/>
        </w:rPr>
        <w:t xml:space="preserve">алых </w:t>
      </w:r>
      <w:r w:rsidRPr="000A6870">
        <w:rPr>
          <w:rStyle w:val="FontStyle37"/>
          <w:color w:val="auto"/>
          <w:spacing w:val="-4"/>
          <w:sz w:val="28"/>
          <w:szCs w:val="28"/>
        </w:rPr>
        <w:t>группах</w:t>
      </w:r>
      <w:r>
        <w:rPr>
          <w:rStyle w:val="FontStyle37"/>
          <w:color w:val="333399"/>
          <w:spacing w:val="-4"/>
          <w:sz w:val="28"/>
          <w:szCs w:val="28"/>
        </w:rPr>
        <w:t>.</w:t>
      </w:r>
    </w:p>
    <w:p w:rsidR="00472130" w:rsidRPr="000A6870" w:rsidRDefault="00472130" w:rsidP="00587D91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472130" w:rsidRPr="000A6870" w:rsidRDefault="00472130" w:rsidP="00B2105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Н.Г. Орлова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канд. физ.-мат. наук, доцент</w:t>
      </w:r>
      <w:r w:rsidRPr="000A6870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математики.</w:t>
      </w:r>
    </w:p>
    <w:p w:rsidR="00472130" w:rsidRDefault="00472130" w:rsidP="00587D91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472130" w:rsidRDefault="00472130"/>
    <w:sectPr w:rsidR="00472130" w:rsidSect="00872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536A2C"/>
    <w:multiLevelType w:val="hybridMultilevel"/>
    <w:tmpl w:val="EB825E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D91"/>
    <w:rsid w:val="0004704E"/>
    <w:rsid w:val="000A6870"/>
    <w:rsid w:val="000B2B61"/>
    <w:rsid w:val="000B7E0D"/>
    <w:rsid w:val="001133A8"/>
    <w:rsid w:val="001233BA"/>
    <w:rsid w:val="00180403"/>
    <w:rsid w:val="001B5C30"/>
    <w:rsid w:val="00232F44"/>
    <w:rsid w:val="002928FC"/>
    <w:rsid w:val="002A1AFF"/>
    <w:rsid w:val="002B24A1"/>
    <w:rsid w:val="002B79DB"/>
    <w:rsid w:val="002C26C7"/>
    <w:rsid w:val="00312D97"/>
    <w:rsid w:val="00327F7F"/>
    <w:rsid w:val="00370786"/>
    <w:rsid w:val="00391831"/>
    <w:rsid w:val="0043249D"/>
    <w:rsid w:val="004600F3"/>
    <w:rsid w:val="00462192"/>
    <w:rsid w:val="00472130"/>
    <w:rsid w:val="00500A13"/>
    <w:rsid w:val="00545CCA"/>
    <w:rsid w:val="00587D91"/>
    <w:rsid w:val="005C64E9"/>
    <w:rsid w:val="00611358"/>
    <w:rsid w:val="00652ABF"/>
    <w:rsid w:val="007B0981"/>
    <w:rsid w:val="007B2699"/>
    <w:rsid w:val="00824819"/>
    <w:rsid w:val="00850CBD"/>
    <w:rsid w:val="00866202"/>
    <w:rsid w:val="008723E2"/>
    <w:rsid w:val="008B5171"/>
    <w:rsid w:val="00936B7C"/>
    <w:rsid w:val="00963F79"/>
    <w:rsid w:val="00994418"/>
    <w:rsid w:val="009A2406"/>
    <w:rsid w:val="009A6370"/>
    <w:rsid w:val="00A305C6"/>
    <w:rsid w:val="00A43E2E"/>
    <w:rsid w:val="00A452C3"/>
    <w:rsid w:val="00A97F77"/>
    <w:rsid w:val="00B2105C"/>
    <w:rsid w:val="00B36B89"/>
    <w:rsid w:val="00BB6671"/>
    <w:rsid w:val="00BC5A69"/>
    <w:rsid w:val="00BF2F18"/>
    <w:rsid w:val="00C1454E"/>
    <w:rsid w:val="00C52B5F"/>
    <w:rsid w:val="00C70540"/>
    <w:rsid w:val="00D46C81"/>
    <w:rsid w:val="00EE199E"/>
    <w:rsid w:val="00F1271F"/>
    <w:rsid w:val="00F30D87"/>
    <w:rsid w:val="00F3159F"/>
    <w:rsid w:val="00F46708"/>
    <w:rsid w:val="00FD6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D9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587D91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rsid w:val="00587D91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87D91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683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2</Pages>
  <Words>421</Words>
  <Characters>2406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16</cp:revision>
  <dcterms:created xsi:type="dcterms:W3CDTF">2014-04-30T05:51:00Z</dcterms:created>
  <dcterms:modified xsi:type="dcterms:W3CDTF">2016-10-10T06:05:00Z</dcterms:modified>
</cp:coreProperties>
</file>