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DF3" w:rsidRPr="005B74AF" w:rsidRDefault="004C2DF3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4C2DF3" w:rsidRPr="00F16470" w:rsidRDefault="004C2DF3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C76018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.Б.</w:t>
      </w:r>
      <w:r w:rsidRPr="00956727">
        <w:rPr>
          <w:rFonts w:ascii="Times New Roman" w:hAnsi="Times New Roman"/>
          <w:sz w:val="28"/>
          <w:szCs w:val="28"/>
        </w:rPr>
        <w:t>4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>Безопасность жизнедеятельности</w:t>
      </w:r>
    </w:p>
    <w:p w:rsidR="004C2DF3" w:rsidRPr="00CF3405" w:rsidRDefault="004C2DF3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2</w:t>
      </w:r>
    </w:p>
    <w:p w:rsidR="004C2DF3" w:rsidRPr="00CF3405" w:rsidRDefault="004C2DF3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10B0A">
        <w:rPr>
          <w:rFonts w:ascii="Times New Roman" w:hAnsi="Times New Roman"/>
          <w:sz w:val="28"/>
          <w:szCs w:val="28"/>
        </w:rPr>
        <w:t>1</w:t>
      </w:r>
      <w:r w:rsidRPr="00CF3405">
        <w:rPr>
          <w:rFonts w:ascii="Times New Roman" w:hAnsi="Times New Roman"/>
          <w:sz w:val="28"/>
          <w:szCs w:val="28"/>
        </w:rPr>
        <w:t>08</w:t>
      </w:r>
    </w:p>
    <w:p w:rsidR="004C2DF3" w:rsidRPr="00CF3405" w:rsidRDefault="004C2DF3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F3405">
        <w:rPr>
          <w:rFonts w:ascii="Times New Roman" w:hAnsi="Times New Roman"/>
          <w:sz w:val="28"/>
          <w:szCs w:val="28"/>
        </w:rPr>
        <w:t>3</w:t>
      </w:r>
    </w:p>
    <w:p w:rsidR="004C2DF3" w:rsidRPr="00CF3405" w:rsidRDefault="004C2DF3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bookmarkStart w:id="0" w:name="_GoBack"/>
      <w:bookmarkEnd w:id="0"/>
      <w:r w:rsidRPr="00C76018">
        <w:rPr>
          <w:rFonts w:ascii="Times New Roman" w:hAnsi="Times New Roman"/>
          <w:sz w:val="28"/>
          <w:szCs w:val="28"/>
        </w:rPr>
        <w:t>зачет</w:t>
      </w:r>
    </w:p>
    <w:p w:rsidR="004C2DF3" w:rsidRPr="00C10B0A" w:rsidRDefault="004C2DF3" w:rsidP="002B5791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</w:p>
    <w:p w:rsidR="004C2DF3" w:rsidRPr="00C10B0A" w:rsidRDefault="004C2DF3" w:rsidP="002B5791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4C2DF3" w:rsidRDefault="004C2DF3" w:rsidP="00954929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2B5791">
        <w:rPr>
          <w:rFonts w:ascii="Times New Roman" w:hAnsi="Times New Roman"/>
          <w:sz w:val="28"/>
          <w:szCs w:val="28"/>
        </w:rPr>
        <w:t xml:space="preserve">       </w:t>
      </w:r>
      <w:r w:rsidRPr="00954929">
        <w:rPr>
          <w:rFonts w:ascii="Times New Roman" w:hAnsi="Times New Roman"/>
          <w:sz w:val="28"/>
          <w:szCs w:val="28"/>
        </w:rPr>
        <w:t>Дисциплина «</w:t>
      </w:r>
      <w:r w:rsidRPr="00CF3405">
        <w:rPr>
          <w:rFonts w:ascii="Times New Roman" w:hAnsi="Times New Roman"/>
          <w:sz w:val="28"/>
          <w:szCs w:val="28"/>
        </w:rPr>
        <w:t>Безопасность жизнедеятельности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относится к дисциплинам базовой части учебных планов подготовки бакалавров всех профилей напра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ления </w:t>
      </w:r>
      <w:r w:rsidRPr="005A5783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Экономика.</w:t>
      </w:r>
    </w:p>
    <w:p w:rsidR="004C2DF3" w:rsidRPr="00CF3405" w:rsidRDefault="004C2DF3" w:rsidP="00CF3405">
      <w:pPr>
        <w:spacing w:after="0" w:line="24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CF3405">
        <w:rPr>
          <w:rFonts w:ascii="Times New Roman" w:hAnsi="Times New Roman"/>
          <w:snapToGrid w:val="0"/>
          <w:sz w:val="28"/>
          <w:szCs w:val="28"/>
        </w:rPr>
        <w:t xml:space="preserve">Содержание дисциплины </w:t>
      </w:r>
      <w:r>
        <w:rPr>
          <w:rFonts w:ascii="Times New Roman" w:hAnsi="Times New Roman"/>
          <w:sz w:val="28"/>
          <w:szCs w:val="28"/>
        </w:rPr>
        <w:t>«Безопасность</w:t>
      </w:r>
      <w:r w:rsidRPr="00CF3405">
        <w:rPr>
          <w:rFonts w:ascii="Times New Roman" w:hAnsi="Times New Roman"/>
          <w:sz w:val="28"/>
          <w:szCs w:val="28"/>
        </w:rPr>
        <w:t xml:space="preserve"> жизнедеятельности»</w:t>
      </w:r>
      <w:r w:rsidRPr="00CF3405">
        <w:rPr>
          <w:rFonts w:ascii="Times New Roman" w:hAnsi="Times New Roman"/>
          <w:snapToGrid w:val="0"/>
          <w:sz w:val="28"/>
          <w:szCs w:val="28"/>
        </w:rPr>
        <w:t xml:space="preserve"> основыв</w:t>
      </w:r>
      <w:r w:rsidRPr="00CF3405">
        <w:rPr>
          <w:rFonts w:ascii="Times New Roman" w:hAnsi="Times New Roman"/>
          <w:snapToGrid w:val="0"/>
          <w:sz w:val="28"/>
          <w:szCs w:val="28"/>
        </w:rPr>
        <w:t>а</w:t>
      </w:r>
      <w:r w:rsidRPr="00CF3405">
        <w:rPr>
          <w:rFonts w:ascii="Times New Roman" w:hAnsi="Times New Roman"/>
          <w:snapToGrid w:val="0"/>
          <w:sz w:val="28"/>
          <w:szCs w:val="28"/>
        </w:rPr>
        <w:t>ется на преемст</w:t>
      </w:r>
      <w:r>
        <w:rPr>
          <w:rFonts w:ascii="Times New Roman" w:hAnsi="Times New Roman"/>
          <w:snapToGrid w:val="0"/>
          <w:sz w:val="28"/>
          <w:szCs w:val="28"/>
        </w:rPr>
        <w:t xml:space="preserve">венности и взаимосвязи с </w:t>
      </w:r>
      <w:r w:rsidRPr="00CF3405">
        <w:rPr>
          <w:rFonts w:ascii="Times New Roman" w:hAnsi="Times New Roman"/>
          <w:snapToGrid w:val="0"/>
          <w:sz w:val="28"/>
          <w:szCs w:val="28"/>
        </w:rPr>
        <w:t>дисципли</w:t>
      </w:r>
      <w:r>
        <w:rPr>
          <w:rFonts w:ascii="Times New Roman" w:hAnsi="Times New Roman"/>
          <w:snapToGrid w:val="0"/>
          <w:sz w:val="28"/>
          <w:szCs w:val="28"/>
        </w:rPr>
        <w:t>нами</w:t>
      </w:r>
      <w:r w:rsidRPr="00CF3405">
        <w:rPr>
          <w:rFonts w:ascii="Times New Roman" w:hAnsi="Times New Roman"/>
          <w:snapToGrid w:val="0"/>
          <w:sz w:val="28"/>
          <w:szCs w:val="28"/>
        </w:rPr>
        <w:t>: «Биология», «Химия», «Физика», «География». Знания базовых дисциплин позволяют студентам п</w:t>
      </w:r>
      <w:r w:rsidRPr="00CF3405">
        <w:rPr>
          <w:rFonts w:ascii="Times New Roman" w:hAnsi="Times New Roman"/>
          <w:snapToGrid w:val="0"/>
          <w:sz w:val="28"/>
          <w:szCs w:val="28"/>
        </w:rPr>
        <w:t>о</w:t>
      </w:r>
      <w:r w:rsidRPr="00CF3405">
        <w:rPr>
          <w:rFonts w:ascii="Times New Roman" w:hAnsi="Times New Roman"/>
          <w:snapToGrid w:val="0"/>
          <w:sz w:val="28"/>
          <w:szCs w:val="28"/>
        </w:rPr>
        <w:t>лучить представления об источниках травмирующих и вредных факторов среды обитания, степени их опасности и способах защиты. Полученные навыки п</w:t>
      </w:r>
      <w:r w:rsidRPr="00CF3405">
        <w:rPr>
          <w:rFonts w:ascii="Times New Roman" w:hAnsi="Times New Roman"/>
          <w:snapToGrid w:val="0"/>
          <w:sz w:val="28"/>
          <w:szCs w:val="28"/>
        </w:rPr>
        <w:t>о</w:t>
      </w:r>
      <w:r w:rsidRPr="00CF3405">
        <w:rPr>
          <w:rFonts w:ascii="Times New Roman" w:hAnsi="Times New Roman"/>
          <w:snapToGrid w:val="0"/>
          <w:sz w:val="28"/>
          <w:szCs w:val="28"/>
        </w:rPr>
        <w:t>зволят максимально безопасно организовать как производственную, так и н</w:t>
      </w:r>
      <w:r w:rsidRPr="00CF3405">
        <w:rPr>
          <w:rFonts w:ascii="Times New Roman" w:hAnsi="Times New Roman"/>
          <w:snapToGrid w:val="0"/>
          <w:sz w:val="28"/>
          <w:szCs w:val="28"/>
        </w:rPr>
        <w:t>е</w:t>
      </w:r>
      <w:r w:rsidRPr="00CF3405">
        <w:rPr>
          <w:rFonts w:ascii="Times New Roman" w:hAnsi="Times New Roman"/>
          <w:snapToGrid w:val="0"/>
          <w:sz w:val="28"/>
          <w:szCs w:val="28"/>
        </w:rPr>
        <w:t>производственную деятельность.</w:t>
      </w:r>
    </w:p>
    <w:p w:rsidR="004C2DF3" w:rsidRPr="00CF3405" w:rsidRDefault="004C2DF3" w:rsidP="00CF34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F3405">
        <w:rPr>
          <w:rFonts w:ascii="Times New Roman" w:hAnsi="Times New Roman"/>
          <w:sz w:val="28"/>
          <w:szCs w:val="28"/>
        </w:rPr>
        <w:t>Изучением дисциплины достигается формирование у студентов пре</w:t>
      </w:r>
      <w:r w:rsidRPr="00CF3405">
        <w:rPr>
          <w:rFonts w:ascii="Times New Roman" w:hAnsi="Times New Roman"/>
          <w:sz w:val="28"/>
          <w:szCs w:val="28"/>
        </w:rPr>
        <w:t>д</w:t>
      </w:r>
      <w:r w:rsidRPr="00CF3405">
        <w:rPr>
          <w:rFonts w:ascii="Times New Roman" w:hAnsi="Times New Roman"/>
          <w:sz w:val="28"/>
          <w:szCs w:val="28"/>
        </w:rPr>
        <w:t>ставления о единстве эффективной профессиональной деятельности с требов</w:t>
      </w:r>
      <w:r w:rsidRPr="00CF3405">
        <w:rPr>
          <w:rFonts w:ascii="Times New Roman" w:hAnsi="Times New Roman"/>
          <w:sz w:val="28"/>
          <w:szCs w:val="28"/>
        </w:rPr>
        <w:t>а</w:t>
      </w:r>
      <w:r w:rsidRPr="00CF3405">
        <w:rPr>
          <w:rFonts w:ascii="Times New Roman" w:hAnsi="Times New Roman"/>
          <w:sz w:val="28"/>
          <w:szCs w:val="28"/>
        </w:rPr>
        <w:t>ниями безопасности и защищенности человека, гарантирует сохранение</w:t>
      </w:r>
      <w:r w:rsidRPr="004F1DAB">
        <w:rPr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>раб</w:t>
      </w:r>
      <w:r w:rsidRPr="00CF3405">
        <w:rPr>
          <w:rFonts w:ascii="Times New Roman" w:hAnsi="Times New Roman"/>
          <w:sz w:val="28"/>
          <w:szCs w:val="28"/>
        </w:rPr>
        <w:t>о</w:t>
      </w:r>
      <w:r w:rsidRPr="00CF3405">
        <w:rPr>
          <w:rFonts w:ascii="Times New Roman" w:hAnsi="Times New Roman"/>
          <w:sz w:val="28"/>
          <w:szCs w:val="28"/>
        </w:rPr>
        <w:t>тоспособности и здоровья человека.</w:t>
      </w:r>
    </w:p>
    <w:p w:rsidR="004C2DF3" w:rsidRDefault="004C2DF3" w:rsidP="00CF3405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</w:t>
      </w:r>
    </w:p>
    <w:p w:rsidR="004C2DF3" w:rsidRDefault="004C2DF3" w:rsidP="00CF340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4C2DF3" w:rsidRPr="00CF3405" w:rsidRDefault="004C2DF3" w:rsidP="00CF340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F3405">
        <w:rPr>
          <w:rFonts w:ascii="Times New Roman" w:hAnsi="Times New Roman"/>
          <w:sz w:val="28"/>
          <w:szCs w:val="28"/>
        </w:rPr>
        <w:t>Цель дисциплины «Безопасность жизнедеятельности» – формирование в современных условиях представлений о неразрывном единстве эффективной профессиональной деятельности с требованиями к безопасности и защищенн</w:t>
      </w:r>
      <w:r w:rsidRPr="00CF3405">
        <w:rPr>
          <w:rFonts w:ascii="Times New Roman" w:hAnsi="Times New Roman"/>
          <w:sz w:val="28"/>
          <w:szCs w:val="28"/>
        </w:rPr>
        <w:t>о</w:t>
      </w:r>
      <w:r w:rsidRPr="00CF3405">
        <w:rPr>
          <w:rFonts w:ascii="Times New Roman" w:hAnsi="Times New Roman"/>
          <w:sz w:val="28"/>
          <w:szCs w:val="28"/>
        </w:rPr>
        <w:t>сти человека.</w:t>
      </w:r>
    </w:p>
    <w:p w:rsidR="004C2DF3" w:rsidRPr="00CF3405" w:rsidRDefault="004C2DF3" w:rsidP="00CF340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F3405">
        <w:rPr>
          <w:rFonts w:ascii="Times New Roman" w:hAnsi="Times New Roman"/>
          <w:sz w:val="28"/>
          <w:szCs w:val="28"/>
        </w:rPr>
        <w:t>Задачи</w:t>
      </w:r>
      <w:r w:rsidRPr="00CF3405">
        <w:rPr>
          <w:rFonts w:ascii="Times New Roman" w:hAnsi="Times New Roman"/>
          <w:i/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>дисциплины:</w:t>
      </w:r>
    </w:p>
    <w:p w:rsidR="004C2DF3" w:rsidRPr="00CF3405" w:rsidRDefault="004C2DF3" w:rsidP="00CF34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создание комфортного (нормативного) состояния среды обитания в з</w:t>
      </w:r>
      <w:r w:rsidRPr="00CF3405">
        <w:rPr>
          <w:rFonts w:ascii="Times New Roman" w:hAnsi="Times New Roman"/>
          <w:sz w:val="28"/>
          <w:szCs w:val="28"/>
        </w:rPr>
        <w:t>о</w:t>
      </w:r>
      <w:r w:rsidRPr="00CF3405">
        <w:rPr>
          <w:rFonts w:ascii="Times New Roman" w:hAnsi="Times New Roman"/>
          <w:sz w:val="28"/>
          <w:szCs w:val="28"/>
        </w:rPr>
        <w:t>нах трудовой деятельности и отдыха человека;</w:t>
      </w:r>
    </w:p>
    <w:p w:rsidR="004C2DF3" w:rsidRPr="00CF3405" w:rsidRDefault="004C2DF3" w:rsidP="00CF34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идентификация негативных воздействий среды обитания;</w:t>
      </w:r>
    </w:p>
    <w:p w:rsidR="004C2DF3" w:rsidRPr="00CF3405" w:rsidRDefault="004C2DF3" w:rsidP="00CF34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разработка и реализация мер защиты человека и среды обитания от н</w:t>
      </w:r>
      <w:r w:rsidRPr="00CF3405">
        <w:rPr>
          <w:rFonts w:ascii="Times New Roman" w:hAnsi="Times New Roman"/>
          <w:sz w:val="28"/>
          <w:szCs w:val="28"/>
        </w:rPr>
        <w:t>е</w:t>
      </w:r>
      <w:r w:rsidRPr="00CF3405">
        <w:rPr>
          <w:rFonts w:ascii="Times New Roman" w:hAnsi="Times New Roman"/>
          <w:sz w:val="28"/>
          <w:szCs w:val="28"/>
        </w:rPr>
        <w:t>гативных воздействий;</w:t>
      </w:r>
    </w:p>
    <w:p w:rsidR="004C2DF3" w:rsidRPr="00CF3405" w:rsidRDefault="004C2DF3" w:rsidP="00CF3405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>–</w:t>
      </w:r>
      <w:r w:rsidRPr="00CF3405">
        <w:rPr>
          <w:rFonts w:ascii="Times New Roman" w:hAnsi="Times New Roman"/>
          <w:spacing w:val="-6"/>
          <w:sz w:val="28"/>
          <w:szCs w:val="28"/>
        </w:rPr>
        <w:t xml:space="preserve"> проектирование и эксплуатация техники, технологических процессов, об</w:t>
      </w:r>
      <w:r w:rsidRPr="00CF3405">
        <w:rPr>
          <w:rFonts w:ascii="Times New Roman" w:hAnsi="Times New Roman"/>
          <w:spacing w:val="-6"/>
          <w:sz w:val="28"/>
          <w:szCs w:val="28"/>
        </w:rPr>
        <w:t>ъ</w:t>
      </w:r>
      <w:r w:rsidRPr="00CF3405">
        <w:rPr>
          <w:rFonts w:ascii="Times New Roman" w:hAnsi="Times New Roman"/>
          <w:spacing w:val="-6"/>
          <w:sz w:val="28"/>
          <w:szCs w:val="28"/>
        </w:rPr>
        <w:t>ектов экономики в соответствии с требованиями по безопасности и экологичности;</w:t>
      </w:r>
    </w:p>
    <w:p w:rsidR="004C2DF3" w:rsidRPr="00CF3405" w:rsidRDefault="004C2DF3" w:rsidP="00CF3405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–</w:t>
      </w:r>
      <w:r w:rsidRPr="00CF3405">
        <w:rPr>
          <w:rFonts w:ascii="Times New Roman" w:hAnsi="Times New Roman"/>
          <w:spacing w:val="-4"/>
          <w:sz w:val="28"/>
          <w:szCs w:val="28"/>
        </w:rPr>
        <w:t xml:space="preserve"> обеспечение устойчивости функционирования объектов и технических систем в штатных и чрезвычайных ситуациях;</w:t>
      </w:r>
    </w:p>
    <w:p w:rsidR="004C2DF3" w:rsidRPr="00CF3405" w:rsidRDefault="004C2DF3" w:rsidP="00CF34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прогнозирование развития и оценки последствий чрезвычайных ситу</w:t>
      </w:r>
      <w:r w:rsidRPr="00CF3405">
        <w:rPr>
          <w:rFonts w:ascii="Times New Roman" w:hAnsi="Times New Roman"/>
          <w:sz w:val="28"/>
          <w:szCs w:val="28"/>
        </w:rPr>
        <w:t>а</w:t>
      </w:r>
      <w:r w:rsidRPr="00CF3405">
        <w:rPr>
          <w:rFonts w:ascii="Times New Roman" w:hAnsi="Times New Roman"/>
          <w:sz w:val="28"/>
          <w:szCs w:val="28"/>
        </w:rPr>
        <w:t>ций;</w:t>
      </w:r>
    </w:p>
    <w:p w:rsidR="004C2DF3" w:rsidRPr="00CF3405" w:rsidRDefault="004C2DF3" w:rsidP="00CF340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принятие решений по защите производственного персонала и населения от возможных последствий аварий, катастроф и стихийных бедствий, а также принятия мер по ликвидации их последствий. </w:t>
      </w:r>
    </w:p>
    <w:p w:rsidR="004C2DF3" w:rsidRPr="00F16470" w:rsidRDefault="004C2DF3" w:rsidP="00CF3405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 xml:space="preserve"> </w:t>
      </w:r>
    </w:p>
    <w:p w:rsidR="004C2DF3" w:rsidRPr="00CF3405" w:rsidRDefault="004C2DF3" w:rsidP="001B5C6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</w:p>
    <w:p w:rsidR="004C2DF3" w:rsidRPr="00A904FD" w:rsidRDefault="004C2DF3" w:rsidP="001B5C6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4C2DF3" w:rsidRPr="00CF3405" w:rsidRDefault="004C2DF3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3405">
        <w:rPr>
          <w:rFonts w:ascii="Times New Roman" w:hAnsi="Times New Roman"/>
          <w:sz w:val="28"/>
          <w:szCs w:val="28"/>
        </w:rPr>
        <w:t xml:space="preserve">       Общие вопросы безопасности жизнедеятельности. Безопасность в отрасли. Организация и управление безопасностью труда на предприятиях. </w:t>
      </w:r>
      <w:r w:rsidRPr="00CF3405">
        <w:rPr>
          <w:rFonts w:ascii="Times New Roman" w:hAnsi="Times New Roman"/>
          <w:sz w:val="28"/>
          <w:szCs w:val="28"/>
          <w:lang w:eastAsia="ko-KR"/>
        </w:rPr>
        <w:t xml:space="preserve">Понятие о производственных травмах и профессиональных заболеваниях. </w:t>
      </w:r>
      <w:r w:rsidRPr="00CF3405">
        <w:rPr>
          <w:rFonts w:ascii="Times New Roman" w:hAnsi="Times New Roman"/>
          <w:spacing w:val="-8"/>
          <w:sz w:val="28"/>
          <w:szCs w:val="28"/>
        </w:rPr>
        <w:t>Вредные факт</w:t>
      </w:r>
      <w:r w:rsidRPr="00CF3405">
        <w:rPr>
          <w:rFonts w:ascii="Times New Roman" w:hAnsi="Times New Roman"/>
          <w:spacing w:val="-8"/>
          <w:sz w:val="28"/>
          <w:szCs w:val="28"/>
        </w:rPr>
        <w:t>о</w:t>
      </w:r>
      <w:r w:rsidRPr="00CF3405">
        <w:rPr>
          <w:rFonts w:ascii="Times New Roman" w:hAnsi="Times New Roman"/>
          <w:spacing w:val="-8"/>
          <w:sz w:val="28"/>
          <w:szCs w:val="28"/>
        </w:rPr>
        <w:t xml:space="preserve">ры производственной среды и их влияние на организм человека. </w:t>
      </w:r>
      <w:r w:rsidRPr="00CF3405">
        <w:rPr>
          <w:rFonts w:ascii="Times New Roman" w:hAnsi="Times New Roman"/>
          <w:sz w:val="28"/>
          <w:szCs w:val="28"/>
        </w:rPr>
        <w:t>Обеспечение эле</w:t>
      </w:r>
      <w:r w:rsidRPr="00CF3405">
        <w:rPr>
          <w:rFonts w:ascii="Times New Roman" w:hAnsi="Times New Roman"/>
          <w:sz w:val="28"/>
          <w:szCs w:val="28"/>
        </w:rPr>
        <w:t>к</w:t>
      </w:r>
      <w:r w:rsidRPr="00CF3405">
        <w:rPr>
          <w:rFonts w:ascii="Times New Roman" w:hAnsi="Times New Roman"/>
          <w:sz w:val="28"/>
          <w:szCs w:val="28"/>
        </w:rPr>
        <w:t>тробезопасности.</w:t>
      </w:r>
      <w:r w:rsidRPr="00CF3405">
        <w:rPr>
          <w:rFonts w:ascii="Times New Roman" w:hAnsi="Times New Roman"/>
          <w:b/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 xml:space="preserve">Пожарная безопасность. </w:t>
      </w:r>
      <w:r w:rsidRPr="00CF3405">
        <w:rPr>
          <w:rFonts w:ascii="Times New Roman" w:hAnsi="Times New Roman"/>
          <w:spacing w:val="-4"/>
          <w:sz w:val="28"/>
          <w:szCs w:val="28"/>
        </w:rPr>
        <w:t xml:space="preserve">Безопасность жизнедеятельности и жилая (бытовая) среда. </w:t>
      </w:r>
      <w:r w:rsidRPr="00CF3405">
        <w:rPr>
          <w:rFonts w:ascii="Times New Roman" w:hAnsi="Times New Roman"/>
          <w:spacing w:val="-6"/>
          <w:sz w:val="28"/>
          <w:szCs w:val="28"/>
        </w:rPr>
        <w:t xml:space="preserve">Безопасность в чрезвычайных ситуациях. </w:t>
      </w:r>
      <w:r w:rsidRPr="00CF3405">
        <w:rPr>
          <w:rFonts w:ascii="Times New Roman" w:hAnsi="Times New Roman"/>
          <w:sz w:val="28"/>
          <w:szCs w:val="28"/>
        </w:rPr>
        <w:t>Основы мед</w:t>
      </w:r>
      <w:r w:rsidRPr="00CF3405">
        <w:rPr>
          <w:rFonts w:ascii="Times New Roman" w:hAnsi="Times New Roman"/>
          <w:sz w:val="28"/>
          <w:szCs w:val="28"/>
        </w:rPr>
        <w:t>и</w:t>
      </w:r>
      <w:r w:rsidRPr="00CF3405">
        <w:rPr>
          <w:rFonts w:ascii="Times New Roman" w:hAnsi="Times New Roman"/>
          <w:sz w:val="28"/>
          <w:szCs w:val="28"/>
        </w:rPr>
        <w:t xml:space="preserve">цинских знаний, первая медицинская помощь. </w:t>
      </w:r>
    </w:p>
    <w:p w:rsidR="004C2DF3" w:rsidRPr="00CF3405" w:rsidRDefault="004C2DF3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C2DF3" w:rsidRPr="001B5C67" w:rsidRDefault="004C2DF3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5C67">
        <w:rPr>
          <w:rFonts w:ascii="Times New Roman" w:hAnsi="Times New Roman"/>
          <w:b/>
          <w:sz w:val="28"/>
          <w:szCs w:val="28"/>
        </w:rPr>
        <w:t xml:space="preserve">      </w:t>
      </w:r>
      <w:r w:rsidRPr="001B5C67">
        <w:rPr>
          <w:rFonts w:ascii="Times New Roman" w:hAnsi="Times New Roman"/>
        </w:rPr>
        <w:t xml:space="preserve">  </w:t>
      </w:r>
      <w:r w:rsidRPr="001B5C6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B5C67">
        <w:rPr>
          <w:rFonts w:ascii="Times New Roman" w:hAnsi="Times New Roman"/>
          <w:sz w:val="28"/>
          <w:szCs w:val="28"/>
        </w:rPr>
        <w:t>обучающийся должен обл</w:t>
      </w:r>
      <w:r w:rsidRPr="001B5C67">
        <w:rPr>
          <w:rFonts w:ascii="Times New Roman" w:hAnsi="Times New Roman"/>
          <w:sz w:val="28"/>
          <w:szCs w:val="28"/>
        </w:rPr>
        <w:t>а</w:t>
      </w:r>
      <w:r w:rsidRPr="001B5C67">
        <w:rPr>
          <w:rFonts w:ascii="Times New Roman" w:hAnsi="Times New Roman"/>
          <w:sz w:val="28"/>
          <w:szCs w:val="28"/>
        </w:rPr>
        <w:t>дать следующими общекультурными (ОК) комп</w:t>
      </w:r>
      <w:r w:rsidRPr="001B5C67">
        <w:rPr>
          <w:rFonts w:ascii="Times New Roman" w:hAnsi="Times New Roman"/>
          <w:sz w:val="28"/>
          <w:szCs w:val="28"/>
        </w:rPr>
        <w:t>е</w:t>
      </w:r>
      <w:r w:rsidRPr="001B5C67">
        <w:rPr>
          <w:rFonts w:ascii="Times New Roman" w:hAnsi="Times New Roman"/>
          <w:sz w:val="28"/>
          <w:szCs w:val="28"/>
        </w:rPr>
        <w:t>тенциями:</w:t>
      </w:r>
    </w:p>
    <w:p w:rsidR="004C2DF3" w:rsidRPr="00AB3B4F" w:rsidRDefault="004C2DF3" w:rsidP="00100A4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      ОК-9</w:t>
      </w:r>
      <w:r w:rsidRPr="00AB3B4F">
        <w:rPr>
          <w:rFonts w:ascii="Times New Roman" w:hAnsi="Times New Roman"/>
          <w:sz w:val="28"/>
          <w:szCs w:val="28"/>
        </w:rPr>
        <w:t>:</w:t>
      </w:r>
      <w:r w:rsidRPr="00434B7B">
        <w:rPr>
          <w:rFonts w:ascii="Times New Roman" w:hAnsi="Times New Roman"/>
          <w:sz w:val="28"/>
          <w:szCs w:val="28"/>
        </w:rPr>
        <w:t xml:space="preserve"> </w:t>
      </w:r>
      <w:r w:rsidRPr="00AB3B4F">
        <w:rPr>
          <w:rFonts w:ascii="Times New Roman" w:hAnsi="Times New Roman"/>
          <w:sz w:val="28"/>
          <w:szCs w:val="28"/>
        </w:rPr>
        <w:t xml:space="preserve">способен </w:t>
      </w:r>
      <w:r w:rsidRPr="00500A13">
        <w:rPr>
          <w:rFonts w:ascii="Times New Roman" w:hAnsi="Times New Roman"/>
          <w:sz w:val="28"/>
          <w:szCs w:val="28"/>
        </w:rPr>
        <w:t>использовать приемы первой помощи, методы защиты в условиях чрезвычайных ситуаций</w:t>
      </w:r>
      <w:r w:rsidRPr="00AB3B4F">
        <w:rPr>
          <w:rFonts w:ascii="Times New Roman" w:hAnsi="Times New Roman"/>
          <w:sz w:val="28"/>
          <w:szCs w:val="28"/>
        </w:rPr>
        <w:t xml:space="preserve"> (</w:t>
      </w:r>
      <w:r w:rsidRPr="00AB3B4F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AB3B4F">
        <w:rPr>
          <w:rFonts w:ascii="Times New Roman" w:hAnsi="Times New Roman"/>
          <w:i/>
          <w:sz w:val="28"/>
          <w:szCs w:val="28"/>
        </w:rPr>
        <w:t>т</w:t>
      </w:r>
      <w:r w:rsidRPr="00AB3B4F">
        <w:rPr>
          <w:rFonts w:ascii="Times New Roman" w:hAnsi="Times New Roman"/>
          <w:sz w:val="28"/>
          <w:szCs w:val="28"/>
        </w:rPr>
        <w:t xml:space="preserve"> принципы, методы и средства обесп</w:t>
      </w:r>
      <w:r w:rsidRPr="00AB3B4F">
        <w:rPr>
          <w:rFonts w:ascii="Times New Roman" w:hAnsi="Times New Roman"/>
          <w:sz w:val="28"/>
          <w:szCs w:val="28"/>
        </w:rPr>
        <w:t>е</w:t>
      </w:r>
      <w:r w:rsidRPr="00AB3B4F">
        <w:rPr>
          <w:rFonts w:ascii="Times New Roman" w:hAnsi="Times New Roman"/>
          <w:sz w:val="28"/>
          <w:szCs w:val="28"/>
        </w:rPr>
        <w:t>чения безопасности жизнедеятельности</w:t>
      </w:r>
      <w:r w:rsidRPr="00AB3B4F">
        <w:rPr>
          <w:rFonts w:ascii="Times New Roman" w:hAnsi="Times New Roman"/>
          <w:i/>
          <w:sz w:val="28"/>
          <w:szCs w:val="28"/>
        </w:rPr>
        <w:t xml:space="preserve"> 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AB3B4F">
        <w:rPr>
          <w:rFonts w:ascii="Times New Roman" w:hAnsi="Times New Roman"/>
          <w:i/>
          <w:sz w:val="28"/>
          <w:szCs w:val="28"/>
        </w:rPr>
        <w:t>т</w:t>
      </w:r>
      <w:r w:rsidRPr="00AB3B4F">
        <w:rPr>
          <w:rFonts w:ascii="Times New Roman" w:hAnsi="Times New Roman"/>
          <w:sz w:val="28"/>
          <w:szCs w:val="28"/>
        </w:rPr>
        <w:t xml:space="preserve"> применять средства индивид</w:t>
      </w:r>
      <w:r w:rsidRPr="00AB3B4F">
        <w:rPr>
          <w:rFonts w:ascii="Times New Roman" w:hAnsi="Times New Roman"/>
          <w:sz w:val="28"/>
          <w:szCs w:val="28"/>
        </w:rPr>
        <w:t>у</w:t>
      </w:r>
      <w:r w:rsidRPr="00AB3B4F">
        <w:rPr>
          <w:rFonts w:ascii="Times New Roman" w:hAnsi="Times New Roman"/>
          <w:sz w:val="28"/>
          <w:szCs w:val="28"/>
        </w:rPr>
        <w:t>альной и коллективной защиты;</w:t>
      </w:r>
      <w:r w:rsidRPr="00AB3B4F">
        <w:rPr>
          <w:rFonts w:ascii="Times New Roman" w:hAnsi="Times New Roman"/>
          <w:i/>
          <w:sz w:val="28"/>
          <w:szCs w:val="28"/>
        </w:rPr>
        <w:t xml:space="preserve"> влад</w:t>
      </w:r>
      <w:r>
        <w:rPr>
          <w:rFonts w:ascii="Times New Roman" w:hAnsi="Times New Roman"/>
          <w:i/>
          <w:sz w:val="28"/>
          <w:szCs w:val="28"/>
        </w:rPr>
        <w:t>е</w:t>
      </w:r>
      <w:r w:rsidRPr="00AB3B4F">
        <w:rPr>
          <w:rFonts w:ascii="Times New Roman" w:hAnsi="Times New Roman"/>
          <w:i/>
          <w:sz w:val="28"/>
          <w:szCs w:val="28"/>
        </w:rPr>
        <w:t>ет</w:t>
      </w:r>
      <w:r w:rsidRPr="00AB3B4F">
        <w:rPr>
          <w:rFonts w:ascii="Times New Roman" w:hAnsi="Times New Roman"/>
          <w:sz w:val="28"/>
          <w:szCs w:val="28"/>
        </w:rPr>
        <w:t xml:space="preserve"> методами оказания первой медици</w:t>
      </w:r>
      <w:r w:rsidRPr="00AB3B4F">
        <w:rPr>
          <w:rFonts w:ascii="Times New Roman" w:hAnsi="Times New Roman"/>
          <w:sz w:val="28"/>
          <w:szCs w:val="28"/>
        </w:rPr>
        <w:t>н</w:t>
      </w:r>
      <w:r w:rsidRPr="00AB3B4F">
        <w:rPr>
          <w:rFonts w:ascii="Times New Roman" w:hAnsi="Times New Roman"/>
          <w:sz w:val="28"/>
          <w:szCs w:val="28"/>
        </w:rPr>
        <w:t>ской помощи пострадавшим при несчастных случаях)</w:t>
      </w:r>
      <w:r>
        <w:rPr>
          <w:rFonts w:ascii="Times New Roman" w:hAnsi="Times New Roman"/>
          <w:sz w:val="28"/>
          <w:szCs w:val="28"/>
        </w:rPr>
        <w:t>.</w:t>
      </w:r>
      <w:r w:rsidRPr="00AB3B4F">
        <w:rPr>
          <w:rFonts w:ascii="Times New Roman" w:hAnsi="Times New Roman"/>
          <w:sz w:val="28"/>
          <w:szCs w:val="28"/>
        </w:rPr>
        <w:t xml:space="preserve"> </w:t>
      </w:r>
    </w:p>
    <w:p w:rsidR="004C2DF3" w:rsidRDefault="004C2DF3" w:rsidP="009659A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C2DF3" w:rsidRPr="00337AEA" w:rsidRDefault="004C2DF3" w:rsidP="00C10B0A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классе, решение задач,  д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ловые игры, мини-конференции в группах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4C2DF3" w:rsidRDefault="004C2DF3" w:rsidP="00F16470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4C2DF3" w:rsidRPr="00AB3B4F" w:rsidRDefault="004C2DF3" w:rsidP="00AB3B4F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D96137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 w:rsidRPr="00AB3B4F">
        <w:rPr>
          <w:rFonts w:ascii="Times New Roman" w:hAnsi="Times New Roman"/>
          <w:sz w:val="28"/>
          <w:szCs w:val="28"/>
        </w:rPr>
        <w:t>А. В. Петрова, канд. биол. наук, доцент, кафедра оборудов</w:t>
      </w:r>
      <w:r w:rsidRPr="00AB3B4F">
        <w:rPr>
          <w:rFonts w:ascii="Times New Roman" w:hAnsi="Times New Roman"/>
          <w:sz w:val="28"/>
          <w:szCs w:val="28"/>
        </w:rPr>
        <w:t>а</w:t>
      </w:r>
      <w:r w:rsidRPr="00AB3B4F">
        <w:rPr>
          <w:rFonts w:ascii="Times New Roman" w:hAnsi="Times New Roman"/>
          <w:sz w:val="28"/>
          <w:szCs w:val="28"/>
        </w:rPr>
        <w:t>ния предприятий торговли и общественного питания</w:t>
      </w:r>
    </w:p>
    <w:sectPr w:rsidR="004C2DF3" w:rsidRPr="00AB3B4F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6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7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21884"/>
    <w:rsid w:val="00032788"/>
    <w:rsid w:val="0006059E"/>
    <w:rsid w:val="000A0EE2"/>
    <w:rsid w:val="000B7878"/>
    <w:rsid w:val="000E2E06"/>
    <w:rsid w:val="000F3236"/>
    <w:rsid w:val="00100A46"/>
    <w:rsid w:val="0010139C"/>
    <w:rsid w:val="00130BE7"/>
    <w:rsid w:val="00156823"/>
    <w:rsid w:val="00183DF2"/>
    <w:rsid w:val="001A32FC"/>
    <w:rsid w:val="001B5C67"/>
    <w:rsid w:val="001C1AB7"/>
    <w:rsid w:val="001E0EC6"/>
    <w:rsid w:val="001F3FE6"/>
    <w:rsid w:val="00200E39"/>
    <w:rsid w:val="00214430"/>
    <w:rsid w:val="00221764"/>
    <w:rsid w:val="0024090B"/>
    <w:rsid w:val="002505C0"/>
    <w:rsid w:val="00293200"/>
    <w:rsid w:val="002B2D6E"/>
    <w:rsid w:val="002B5791"/>
    <w:rsid w:val="002B60D4"/>
    <w:rsid w:val="002C0DA2"/>
    <w:rsid w:val="002C4895"/>
    <w:rsid w:val="002E4045"/>
    <w:rsid w:val="002E4848"/>
    <w:rsid w:val="002F40A2"/>
    <w:rsid w:val="00337AEA"/>
    <w:rsid w:val="003425FA"/>
    <w:rsid w:val="0035095D"/>
    <w:rsid w:val="003529F8"/>
    <w:rsid w:val="0039243B"/>
    <w:rsid w:val="003B13CD"/>
    <w:rsid w:val="003B327B"/>
    <w:rsid w:val="003B752A"/>
    <w:rsid w:val="003D16FF"/>
    <w:rsid w:val="00415B3F"/>
    <w:rsid w:val="00434B7B"/>
    <w:rsid w:val="00457B28"/>
    <w:rsid w:val="00491329"/>
    <w:rsid w:val="004962E1"/>
    <w:rsid w:val="004C2DF3"/>
    <w:rsid w:val="004C51D0"/>
    <w:rsid w:val="004E3524"/>
    <w:rsid w:val="004F0549"/>
    <w:rsid w:val="004F1DAB"/>
    <w:rsid w:val="004F63E3"/>
    <w:rsid w:val="00500A13"/>
    <w:rsid w:val="00534A93"/>
    <w:rsid w:val="0053747B"/>
    <w:rsid w:val="00543C47"/>
    <w:rsid w:val="00557DC1"/>
    <w:rsid w:val="00570440"/>
    <w:rsid w:val="0059767A"/>
    <w:rsid w:val="005A5783"/>
    <w:rsid w:val="005B1542"/>
    <w:rsid w:val="005B74AF"/>
    <w:rsid w:val="005C6D23"/>
    <w:rsid w:val="005D4278"/>
    <w:rsid w:val="005D5DC6"/>
    <w:rsid w:val="005D6616"/>
    <w:rsid w:val="00603F2E"/>
    <w:rsid w:val="00605982"/>
    <w:rsid w:val="00635AF0"/>
    <w:rsid w:val="00641472"/>
    <w:rsid w:val="006660F4"/>
    <w:rsid w:val="00672133"/>
    <w:rsid w:val="006A3228"/>
    <w:rsid w:val="006C25F9"/>
    <w:rsid w:val="00713DC7"/>
    <w:rsid w:val="00742D3C"/>
    <w:rsid w:val="007519A1"/>
    <w:rsid w:val="007528DE"/>
    <w:rsid w:val="00791EAE"/>
    <w:rsid w:val="00792B54"/>
    <w:rsid w:val="0079439C"/>
    <w:rsid w:val="007A731D"/>
    <w:rsid w:val="007B02EE"/>
    <w:rsid w:val="007B0D28"/>
    <w:rsid w:val="007E4EEF"/>
    <w:rsid w:val="008165C2"/>
    <w:rsid w:val="00824F38"/>
    <w:rsid w:val="0083093B"/>
    <w:rsid w:val="00842D7C"/>
    <w:rsid w:val="00844122"/>
    <w:rsid w:val="00867359"/>
    <w:rsid w:val="00895103"/>
    <w:rsid w:val="00895E01"/>
    <w:rsid w:val="008A6866"/>
    <w:rsid w:val="008D795F"/>
    <w:rsid w:val="008E05EE"/>
    <w:rsid w:val="008F4FA7"/>
    <w:rsid w:val="00903FF6"/>
    <w:rsid w:val="00914FA2"/>
    <w:rsid w:val="00932453"/>
    <w:rsid w:val="00937338"/>
    <w:rsid w:val="0095059E"/>
    <w:rsid w:val="00950AA4"/>
    <w:rsid w:val="00954929"/>
    <w:rsid w:val="00956727"/>
    <w:rsid w:val="0096021B"/>
    <w:rsid w:val="00961A65"/>
    <w:rsid w:val="009659A2"/>
    <w:rsid w:val="00985D37"/>
    <w:rsid w:val="00992274"/>
    <w:rsid w:val="009A4603"/>
    <w:rsid w:val="009D3488"/>
    <w:rsid w:val="00A07798"/>
    <w:rsid w:val="00A172B0"/>
    <w:rsid w:val="00A245E6"/>
    <w:rsid w:val="00A34968"/>
    <w:rsid w:val="00A44F5B"/>
    <w:rsid w:val="00A71A4F"/>
    <w:rsid w:val="00A857CB"/>
    <w:rsid w:val="00A904FD"/>
    <w:rsid w:val="00AB3B4F"/>
    <w:rsid w:val="00AB7C64"/>
    <w:rsid w:val="00AF0D59"/>
    <w:rsid w:val="00B0026E"/>
    <w:rsid w:val="00B115C7"/>
    <w:rsid w:val="00B150E5"/>
    <w:rsid w:val="00B24936"/>
    <w:rsid w:val="00B25B2E"/>
    <w:rsid w:val="00B266C3"/>
    <w:rsid w:val="00B32355"/>
    <w:rsid w:val="00B34ACB"/>
    <w:rsid w:val="00B40A94"/>
    <w:rsid w:val="00B5388A"/>
    <w:rsid w:val="00B54746"/>
    <w:rsid w:val="00B6177F"/>
    <w:rsid w:val="00B81AA7"/>
    <w:rsid w:val="00B97D6F"/>
    <w:rsid w:val="00BB3AD5"/>
    <w:rsid w:val="00BC3F5E"/>
    <w:rsid w:val="00BD332B"/>
    <w:rsid w:val="00BF45C6"/>
    <w:rsid w:val="00C10B0A"/>
    <w:rsid w:val="00C16E7D"/>
    <w:rsid w:val="00C67277"/>
    <w:rsid w:val="00C7206A"/>
    <w:rsid w:val="00C76018"/>
    <w:rsid w:val="00CA0625"/>
    <w:rsid w:val="00CA22A7"/>
    <w:rsid w:val="00CB0597"/>
    <w:rsid w:val="00CD7E74"/>
    <w:rsid w:val="00CF3061"/>
    <w:rsid w:val="00CF3405"/>
    <w:rsid w:val="00CF52DD"/>
    <w:rsid w:val="00D31FA0"/>
    <w:rsid w:val="00D35701"/>
    <w:rsid w:val="00D40074"/>
    <w:rsid w:val="00D46888"/>
    <w:rsid w:val="00D50C83"/>
    <w:rsid w:val="00D96137"/>
    <w:rsid w:val="00DC3577"/>
    <w:rsid w:val="00DE2371"/>
    <w:rsid w:val="00E21DE8"/>
    <w:rsid w:val="00E40768"/>
    <w:rsid w:val="00E75F83"/>
    <w:rsid w:val="00E81506"/>
    <w:rsid w:val="00E90AD6"/>
    <w:rsid w:val="00E91FA0"/>
    <w:rsid w:val="00E9384A"/>
    <w:rsid w:val="00EE06B8"/>
    <w:rsid w:val="00EE14D6"/>
    <w:rsid w:val="00EE5603"/>
    <w:rsid w:val="00F144E4"/>
    <w:rsid w:val="00F16470"/>
    <w:rsid w:val="00F24ABB"/>
    <w:rsid w:val="00F25D36"/>
    <w:rsid w:val="00F3565F"/>
    <w:rsid w:val="00F622A8"/>
    <w:rsid w:val="00F6623C"/>
    <w:rsid w:val="00F86D4E"/>
    <w:rsid w:val="00F87264"/>
    <w:rsid w:val="00FA7012"/>
    <w:rsid w:val="00FB51E4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F5E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69</TotalTime>
  <Pages>2</Pages>
  <Words>518</Words>
  <Characters>2953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21</cp:revision>
  <cp:lastPrinted>2013-05-24T05:27:00Z</cp:lastPrinted>
  <dcterms:created xsi:type="dcterms:W3CDTF">2014-05-13T17:46:00Z</dcterms:created>
  <dcterms:modified xsi:type="dcterms:W3CDTF">2016-10-10T04:58:00Z</dcterms:modified>
</cp:coreProperties>
</file>