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06B" w:rsidRPr="00321915" w:rsidRDefault="00CD606B" w:rsidP="00E12B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D606B" w:rsidRPr="00321915" w:rsidRDefault="00CD606B" w:rsidP="00E12B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D606B" w:rsidRPr="00C76C3F" w:rsidRDefault="00CD606B" w:rsidP="00E12B3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CD606B" w:rsidRPr="00C71697" w:rsidRDefault="00CD606B" w:rsidP="00E12B31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CD606B" w:rsidRPr="006935BC" w:rsidRDefault="00CD606B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6935BC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,</w:t>
      </w:r>
      <w:r w:rsidRPr="006935BC">
        <w:rPr>
          <w:rFonts w:ascii="Times New Roman" w:hAnsi="Times New Roman"/>
          <w:sz w:val="28"/>
          <w:szCs w:val="28"/>
        </w:rPr>
        <w:t>6</w:t>
      </w:r>
    </w:p>
    <w:p w:rsidR="00CD606B" w:rsidRPr="00321915" w:rsidRDefault="00CD606B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CD606B" w:rsidRDefault="00CD606B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CD606B" w:rsidRPr="00321915" w:rsidRDefault="00CD606B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CD606B" w:rsidRPr="00321915" w:rsidRDefault="00CD606B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CD606B" w:rsidRPr="00C71697" w:rsidRDefault="00CD606B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CD606B" w:rsidRPr="00321915" w:rsidRDefault="00CD606B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8131B5">
        <w:rPr>
          <w:b w:val="0"/>
          <w:spacing w:val="-2"/>
          <w:szCs w:val="28"/>
        </w:rPr>
        <w:t>35.03.</w:t>
      </w:r>
      <w:r w:rsidRPr="006935BC">
        <w:rPr>
          <w:b w:val="0"/>
          <w:spacing w:val="-2"/>
          <w:szCs w:val="28"/>
        </w:rPr>
        <w:t>07</w:t>
      </w:r>
      <w:r w:rsidRPr="00EE4FFD">
        <w:rPr>
          <w:b w:val="0"/>
          <w:spacing w:val="-2"/>
          <w:szCs w:val="28"/>
        </w:rPr>
        <w:t xml:space="preserve"> </w:t>
      </w:r>
      <w:r w:rsidRPr="00EE4FFD">
        <w:rPr>
          <w:b w:val="0"/>
          <w:i/>
          <w:spacing w:val="-2"/>
          <w:szCs w:val="28"/>
        </w:rPr>
        <w:t xml:space="preserve">Технология производства и </w:t>
      </w:r>
      <w:r w:rsidRPr="00EE4FFD">
        <w:rPr>
          <w:b w:val="0"/>
          <w:i/>
          <w:szCs w:val="28"/>
        </w:rPr>
        <w:t>переработки сельскохозяйственной продукции</w:t>
      </w:r>
      <w:r w:rsidRPr="00321915">
        <w:rPr>
          <w:b w:val="0"/>
          <w:i/>
          <w:szCs w:val="28"/>
        </w:rPr>
        <w:t>.</w:t>
      </w:r>
    </w:p>
    <w:p w:rsidR="00CD606B" w:rsidRPr="00321915" w:rsidRDefault="00CD606B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CD606B" w:rsidRDefault="00CD606B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CD606B" w:rsidRDefault="00CD606B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CD606B" w:rsidRPr="00321915" w:rsidRDefault="00CD606B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CD606B" w:rsidRDefault="00CD606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CD606B" w:rsidRDefault="00CD606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CD606B" w:rsidRDefault="00CD606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CD606B" w:rsidRDefault="00CD606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CD606B" w:rsidRDefault="00CD606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CD606B" w:rsidRDefault="00CD606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CD606B" w:rsidRDefault="00CD606B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D606B" w:rsidRDefault="00CD606B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CD606B" w:rsidRPr="00321915" w:rsidRDefault="00CD606B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CD606B" w:rsidRPr="00321915" w:rsidRDefault="00CD606B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CD606B" w:rsidRPr="00321915" w:rsidRDefault="00CD606B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CD606B" w:rsidRPr="00321915" w:rsidRDefault="00CD606B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CD606B" w:rsidRPr="00321915" w:rsidRDefault="00CD606B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CD606B" w:rsidRDefault="00CD606B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CD606B" w:rsidRDefault="00CD606B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(ОК)) компетенциями</w:t>
      </w:r>
      <w:r w:rsidRPr="00E12B31">
        <w:rPr>
          <w:rFonts w:ascii="Times New Roman" w:hAnsi="Times New Roman"/>
          <w:sz w:val="28"/>
          <w:szCs w:val="28"/>
        </w:rPr>
        <w:t>:</w:t>
      </w:r>
      <w:bookmarkStart w:id="0" w:name="sub_1519"/>
      <w:r w:rsidRPr="00E12B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CD606B" w:rsidRPr="00927838" w:rsidRDefault="00CD606B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ОК-8: </w:t>
      </w:r>
      <w:r w:rsidRPr="00E12B31">
        <w:rPr>
          <w:rFonts w:ascii="Times New Roman" w:hAnsi="Times New Roman"/>
          <w:sz w:val="28"/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 (</w:t>
      </w:r>
      <w:r w:rsidRPr="00E12B31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E12B31">
        <w:rPr>
          <w:rFonts w:ascii="Times New Roman" w:hAnsi="Times New Roman"/>
          <w:i/>
          <w:sz w:val="28"/>
          <w:szCs w:val="28"/>
        </w:rPr>
        <w:t>т</w:t>
      </w:r>
      <w:r w:rsidRPr="006935BC">
        <w:rPr>
          <w:rFonts w:ascii="Times New Roman" w:hAnsi="Times New Roman"/>
          <w:i/>
          <w:sz w:val="28"/>
          <w:szCs w:val="28"/>
        </w:rPr>
        <w:t xml:space="preserve"> </w:t>
      </w:r>
      <w:r w:rsidRPr="00E12B31">
        <w:rPr>
          <w:rFonts w:ascii="Times New Roman" w:hAnsi="Times New Roman"/>
          <w:sz w:val="28"/>
          <w:szCs w:val="28"/>
        </w:rPr>
        <w:t xml:space="preserve"> методы и средства самоконтроля; </w:t>
      </w:r>
      <w:r w:rsidRPr="00E12B31">
        <w:rPr>
          <w:rFonts w:ascii="Times New Roman" w:hAnsi="Times New Roman"/>
          <w:i/>
          <w:sz w:val="28"/>
          <w:szCs w:val="28"/>
        </w:rPr>
        <w:t>ум</w:t>
      </w:r>
      <w:r>
        <w:rPr>
          <w:rFonts w:ascii="Times New Roman" w:hAnsi="Times New Roman"/>
          <w:i/>
          <w:sz w:val="28"/>
          <w:szCs w:val="28"/>
        </w:rPr>
        <w:t>е</w:t>
      </w:r>
      <w:r w:rsidRPr="00E12B31">
        <w:rPr>
          <w:rFonts w:ascii="Times New Roman" w:hAnsi="Times New Roman"/>
          <w:i/>
          <w:sz w:val="28"/>
          <w:szCs w:val="28"/>
        </w:rPr>
        <w:t>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E12B31">
        <w:rPr>
          <w:rFonts w:ascii="Times New Roman" w:hAnsi="Times New Roman"/>
          <w:sz w:val="28"/>
          <w:szCs w:val="28"/>
        </w:rPr>
        <w:t>контролировать</w:t>
      </w:r>
      <w:r>
        <w:rPr>
          <w:rFonts w:ascii="Times New Roman" w:hAnsi="Times New Roman"/>
          <w:sz w:val="28"/>
          <w:szCs w:val="28"/>
        </w:rPr>
        <w:t xml:space="preserve">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</w:t>
      </w:r>
      <w:bookmarkStart w:id="1" w:name="sub_5122"/>
      <w:bookmarkEnd w:id="0"/>
      <w:r>
        <w:rPr>
          <w:rFonts w:ascii="Times New Roman" w:hAnsi="Times New Roman"/>
          <w:sz w:val="28"/>
          <w:szCs w:val="28"/>
        </w:rPr>
        <w:t>.</w:t>
      </w:r>
    </w:p>
    <w:bookmarkEnd w:id="1"/>
    <w:p w:rsidR="00CD606B" w:rsidRDefault="00CD606B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CD606B" w:rsidRDefault="00CD606B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CD606B" w:rsidRDefault="00CD606B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Практические занятия и лекционный курс.</w:t>
      </w:r>
    </w:p>
    <w:p w:rsidR="00CD606B" w:rsidRDefault="00CD606B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D606B" w:rsidRDefault="00CD606B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CD606B" w:rsidRDefault="00CD606B" w:rsidP="00C71697">
      <w:pPr>
        <w:spacing w:after="0" w:line="240" w:lineRule="auto"/>
        <w:jc w:val="both"/>
      </w:pPr>
    </w:p>
    <w:sectPr w:rsidR="00CD606B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E1A52"/>
    <w:rsid w:val="00197669"/>
    <w:rsid w:val="00224721"/>
    <w:rsid w:val="00272410"/>
    <w:rsid w:val="002925BA"/>
    <w:rsid w:val="00321915"/>
    <w:rsid w:val="003D783D"/>
    <w:rsid w:val="004729F4"/>
    <w:rsid w:val="004B34DF"/>
    <w:rsid w:val="00557D50"/>
    <w:rsid w:val="006731F9"/>
    <w:rsid w:val="006935BC"/>
    <w:rsid w:val="006D4594"/>
    <w:rsid w:val="006E0F76"/>
    <w:rsid w:val="007216F4"/>
    <w:rsid w:val="00747780"/>
    <w:rsid w:val="00751E0E"/>
    <w:rsid w:val="007C0C7E"/>
    <w:rsid w:val="008131B5"/>
    <w:rsid w:val="008160D8"/>
    <w:rsid w:val="00927838"/>
    <w:rsid w:val="009F366E"/>
    <w:rsid w:val="00AA26AD"/>
    <w:rsid w:val="00AC5217"/>
    <w:rsid w:val="00C64FC1"/>
    <w:rsid w:val="00C71697"/>
    <w:rsid w:val="00C76C3F"/>
    <w:rsid w:val="00CD606B"/>
    <w:rsid w:val="00D1019C"/>
    <w:rsid w:val="00E12B31"/>
    <w:rsid w:val="00EB0340"/>
    <w:rsid w:val="00EC5C1A"/>
    <w:rsid w:val="00EE4FFD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01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676</Words>
  <Characters>3854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10</cp:revision>
  <dcterms:created xsi:type="dcterms:W3CDTF">2014-04-10T02:32:00Z</dcterms:created>
  <dcterms:modified xsi:type="dcterms:W3CDTF">2016-11-16T03:07:00Z</dcterms:modified>
</cp:coreProperties>
</file>