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409" w:rsidRPr="003334D4" w:rsidRDefault="00624409" w:rsidP="00F36A1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АННОТАЦИЯ РАБОЧЕЙ ПРОГРАММЫ ДИСЦИПЛИНЫ</w:t>
      </w:r>
    </w:p>
    <w:p w:rsidR="00624409" w:rsidRPr="003334D4" w:rsidRDefault="00624409" w:rsidP="00F36A16">
      <w:pPr>
        <w:spacing w:after="0" w:line="120" w:lineRule="auto"/>
        <w:ind w:firstLine="360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624409" w:rsidRPr="00B612C4" w:rsidRDefault="00624409" w:rsidP="00F26778">
      <w:pPr>
        <w:pStyle w:val="BodyText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C55E4B">
        <w:rPr>
          <w:rFonts w:ascii="Times New Roman" w:hAnsi="Times New Roman"/>
          <w:sz w:val="28"/>
          <w:szCs w:val="28"/>
          <w:lang w:eastAsia="ru-RU"/>
        </w:rPr>
        <w:t>Б</w:t>
      </w:r>
      <w:r>
        <w:rPr>
          <w:rFonts w:ascii="Times New Roman" w:hAnsi="Times New Roman"/>
          <w:sz w:val="28"/>
          <w:szCs w:val="28"/>
          <w:lang w:eastAsia="ru-RU"/>
        </w:rPr>
        <w:t>1</w:t>
      </w:r>
      <w:r w:rsidRPr="00C55E4B">
        <w:rPr>
          <w:rFonts w:ascii="Times New Roman" w:hAnsi="Times New Roman"/>
          <w:sz w:val="28"/>
          <w:szCs w:val="28"/>
          <w:lang w:eastAsia="ru-RU"/>
        </w:rPr>
        <w:t>.В.</w:t>
      </w:r>
      <w:r>
        <w:rPr>
          <w:rFonts w:ascii="Times New Roman" w:hAnsi="Times New Roman"/>
          <w:sz w:val="28"/>
          <w:szCs w:val="28"/>
          <w:lang w:eastAsia="ru-RU"/>
        </w:rPr>
        <w:t>ОД.15</w:t>
      </w:r>
      <w:r w:rsidRPr="00B612C4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sz w:val="28"/>
          <w:szCs w:val="28"/>
          <w:lang w:eastAsia="ru-RU"/>
        </w:rPr>
        <w:t>Хра</w:t>
      </w:r>
      <w:r>
        <w:rPr>
          <w:rFonts w:ascii="Times New Roman" w:hAnsi="Times New Roman"/>
          <w:sz w:val="28"/>
          <w:szCs w:val="28"/>
          <w:lang w:eastAsia="ru-RU"/>
        </w:rPr>
        <w:t>нение и переработка мяса и рыбы</w:t>
      </w:r>
    </w:p>
    <w:p w:rsidR="00624409" w:rsidRPr="003334D4" w:rsidRDefault="00624409" w:rsidP="00B612C4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Семестр: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7</w:t>
      </w:r>
    </w:p>
    <w:p w:rsidR="00624409" w:rsidRPr="003334D4" w:rsidRDefault="00624409" w:rsidP="00B612C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часов: </w:t>
      </w:r>
      <w:r>
        <w:rPr>
          <w:rFonts w:ascii="Times New Roman" w:hAnsi="Times New Roman"/>
          <w:sz w:val="28"/>
          <w:szCs w:val="28"/>
          <w:lang w:eastAsia="ru-RU"/>
        </w:rPr>
        <w:t>108</w:t>
      </w:r>
    </w:p>
    <w:p w:rsidR="00624409" w:rsidRPr="003334D4" w:rsidRDefault="00624409" w:rsidP="00B612C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  <w:lang w:eastAsia="ru-RU"/>
        </w:rPr>
        <w:t>3</w:t>
      </w:r>
    </w:p>
    <w:p w:rsidR="00624409" w:rsidRPr="003334D4" w:rsidRDefault="00624409" w:rsidP="00B612C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Промежуточная аттестация: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 экзамен </w:t>
      </w:r>
    </w:p>
    <w:p w:rsidR="00624409" w:rsidRPr="003334D4" w:rsidRDefault="00624409" w:rsidP="00B612C4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:rsidR="00624409" w:rsidRPr="009B2AF2" w:rsidRDefault="00624409" w:rsidP="00B612C4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Место дисциплины в структуре О</w:t>
      </w:r>
      <w:r w:rsidRPr="003334D4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ОП:</w:t>
      </w: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 </w:t>
      </w:r>
    </w:p>
    <w:p w:rsidR="00624409" w:rsidRPr="00F26778" w:rsidRDefault="00624409" w:rsidP="00B612C4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B612C4">
        <w:rPr>
          <w:rFonts w:ascii="Times New Roman" w:hAnsi="Times New Roman"/>
          <w:bCs/>
          <w:kern w:val="32"/>
          <w:sz w:val="28"/>
          <w:szCs w:val="28"/>
          <w:lang w:eastAsia="ru-RU"/>
        </w:rPr>
        <w:t>Обязательная д</w:t>
      </w:r>
      <w:r w:rsidRPr="00B612C4">
        <w:rPr>
          <w:rFonts w:ascii="Times New Roman" w:hAnsi="Times New Roman"/>
          <w:sz w:val="28"/>
          <w:szCs w:val="28"/>
          <w:lang w:eastAsia="ru-RU"/>
        </w:rPr>
        <w:t>исциплина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sz w:val="28"/>
          <w:szCs w:val="28"/>
          <w:lang w:eastAsia="ru-RU"/>
        </w:rPr>
        <w:t>«Хранение и переработка мяса и рыбы»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sz w:val="28"/>
          <w:szCs w:val="28"/>
          <w:lang w:eastAsia="ru-RU"/>
        </w:rPr>
        <w:t xml:space="preserve">включена в вариативную часть учебного плана подготовки бакалавров по направлению </w:t>
      </w:r>
      <w:r w:rsidRPr="009B2AF2">
        <w:rPr>
          <w:rFonts w:ascii="Times New Roman" w:hAnsi="Times New Roman"/>
          <w:sz w:val="28"/>
          <w:szCs w:val="28"/>
          <w:lang w:eastAsia="ru-RU"/>
        </w:rPr>
        <w:t>35.03.07</w:t>
      </w:r>
      <w:r w:rsidRPr="00F2677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i/>
          <w:iCs/>
          <w:sz w:val="28"/>
          <w:szCs w:val="28"/>
          <w:lang w:eastAsia="ru-RU"/>
        </w:rPr>
        <w:t>Технология производства и переработки сельскохозяйственной продукции</w:t>
      </w:r>
      <w:r>
        <w:rPr>
          <w:rFonts w:ascii="Times New Roman" w:hAnsi="Times New Roman"/>
          <w:i/>
          <w:iCs/>
          <w:sz w:val="28"/>
          <w:szCs w:val="28"/>
          <w:lang w:eastAsia="ru-RU"/>
        </w:rPr>
        <w:t xml:space="preserve">, </w:t>
      </w:r>
      <w:r w:rsidRPr="00F26778">
        <w:rPr>
          <w:rFonts w:ascii="Times New Roman" w:hAnsi="Times New Roman"/>
          <w:iCs/>
          <w:sz w:val="28"/>
          <w:szCs w:val="28"/>
          <w:lang w:eastAsia="ru-RU"/>
        </w:rPr>
        <w:t>профиль «Хранение и переработка сельскохозяйственной продукции».</w:t>
      </w:r>
      <w:bookmarkStart w:id="0" w:name="_GoBack"/>
      <w:bookmarkEnd w:id="0"/>
      <w:r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sz w:val="28"/>
          <w:szCs w:val="28"/>
          <w:lang w:eastAsia="ru-RU"/>
        </w:rPr>
        <w:t>Изучение дисциплины основано на преемственности и взаимосвязи с дисциплинами</w:t>
      </w:r>
      <w:r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F26778">
        <w:rPr>
          <w:rFonts w:ascii="Times New Roman" w:hAnsi="Times New Roman"/>
          <w:sz w:val="28"/>
          <w:szCs w:val="28"/>
          <w:lang w:eastAsia="ru-RU"/>
        </w:rPr>
        <w:t>«Микробиология», «Биохимия сельскохозяйственной продукции», «Морфология и физиология сельскохозяйственных животных», «Процессы и аппараты пищевых производств», «Оборудование перерабатывающих производств», «Сооружения и оборудование для хранения сельскохозяйственной продукции», «Производство продукции животноводства» и направлено на формирование профессиональных компетенций студентов.</w:t>
      </w:r>
    </w:p>
    <w:p w:rsidR="00624409" w:rsidRPr="003334D4" w:rsidRDefault="00624409" w:rsidP="00F26778">
      <w:pPr>
        <w:keepNext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624409" w:rsidRDefault="00624409" w:rsidP="00B612C4">
      <w:pPr>
        <w:tabs>
          <w:tab w:val="left" w:pos="567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6778">
        <w:rPr>
          <w:rFonts w:ascii="Times New Roman" w:hAnsi="Times New Roman"/>
          <w:b/>
          <w:sz w:val="28"/>
          <w:szCs w:val="28"/>
          <w:lang w:eastAsia="ru-RU"/>
        </w:rPr>
        <w:t xml:space="preserve">Цель </w:t>
      </w:r>
      <w:r w:rsidRPr="00F26778">
        <w:rPr>
          <w:rFonts w:ascii="Times New Roman" w:hAnsi="Times New Roman"/>
          <w:b/>
          <w:spacing w:val="-2"/>
          <w:sz w:val="28"/>
          <w:szCs w:val="28"/>
          <w:lang w:eastAsia="ru-RU"/>
        </w:rPr>
        <w:t>и задачи освоения</w:t>
      </w:r>
      <w:r w:rsidRPr="00F26778">
        <w:rPr>
          <w:rFonts w:ascii="Times New Roman" w:hAnsi="Times New Roman"/>
          <w:b/>
          <w:sz w:val="28"/>
          <w:szCs w:val="28"/>
          <w:lang w:eastAsia="ru-RU"/>
        </w:rPr>
        <w:t xml:space="preserve"> дисциплины</w:t>
      </w:r>
      <w:r w:rsidRPr="00B612C4">
        <w:rPr>
          <w:rFonts w:ascii="Times New Roman" w:hAnsi="Times New Roman"/>
          <w:b/>
          <w:sz w:val="28"/>
          <w:szCs w:val="28"/>
          <w:lang w:eastAsia="ru-RU"/>
        </w:rPr>
        <w:t xml:space="preserve">: </w:t>
      </w:r>
    </w:p>
    <w:p w:rsidR="00624409" w:rsidRPr="00F26778" w:rsidRDefault="00624409" w:rsidP="00B612C4">
      <w:pPr>
        <w:tabs>
          <w:tab w:val="left" w:pos="567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Цель дисциплины – </w:t>
      </w:r>
      <w:r w:rsidRPr="00F26778">
        <w:rPr>
          <w:rFonts w:ascii="Times New Roman" w:hAnsi="Times New Roman"/>
          <w:sz w:val="28"/>
          <w:szCs w:val="28"/>
          <w:lang w:eastAsia="ru-RU"/>
        </w:rPr>
        <w:t>формирование теоретических знаний и практических навыков по технологиям хранения и переработки мяса и рыбы.</w:t>
      </w:r>
    </w:p>
    <w:p w:rsidR="00624409" w:rsidRPr="00F26778" w:rsidRDefault="00624409" w:rsidP="00F26778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6778">
        <w:rPr>
          <w:rFonts w:ascii="Times New Roman" w:hAnsi="Times New Roman"/>
          <w:sz w:val="28"/>
          <w:szCs w:val="28"/>
          <w:lang w:eastAsia="ru-RU"/>
        </w:rPr>
        <w:t>Задачи дисциплины:</w:t>
      </w:r>
    </w:p>
    <w:p w:rsidR="00624409" w:rsidRPr="00F26778" w:rsidRDefault="00624409" w:rsidP="00F26778">
      <w:pPr>
        <w:numPr>
          <w:ilvl w:val="0"/>
          <w:numId w:val="2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6778">
        <w:rPr>
          <w:rFonts w:ascii="Times New Roman" w:hAnsi="Times New Roman"/>
          <w:sz w:val="28"/>
          <w:szCs w:val="28"/>
          <w:lang w:eastAsia="ru-RU"/>
        </w:rPr>
        <w:t>изучить современные аспекты технологий хранения животноводческой продукции в современном производстве;</w:t>
      </w:r>
    </w:p>
    <w:p w:rsidR="00624409" w:rsidRPr="00F26778" w:rsidRDefault="00624409" w:rsidP="00F26778">
      <w:pPr>
        <w:numPr>
          <w:ilvl w:val="0"/>
          <w:numId w:val="2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6778">
        <w:rPr>
          <w:rFonts w:ascii="Times New Roman" w:hAnsi="Times New Roman"/>
          <w:sz w:val="28"/>
          <w:szCs w:val="28"/>
          <w:lang w:eastAsia="ru-RU"/>
        </w:rPr>
        <w:t>изучить свойства мяса и рыбы как объектов хранения и переработки;</w:t>
      </w:r>
    </w:p>
    <w:p w:rsidR="00624409" w:rsidRPr="00F26778" w:rsidRDefault="00624409" w:rsidP="00F26778">
      <w:pPr>
        <w:numPr>
          <w:ilvl w:val="0"/>
          <w:numId w:val="2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6778">
        <w:rPr>
          <w:rFonts w:ascii="Times New Roman" w:hAnsi="Times New Roman"/>
          <w:sz w:val="28"/>
          <w:szCs w:val="28"/>
          <w:lang w:eastAsia="ru-RU"/>
        </w:rPr>
        <w:t>изучить принципы, методы, способы и технологии хранения и переработки рыбы;</w:t>
      </w:r>
    </w:p>
    <w:p w:rsidR="00624409" w:rsidRPr="00F26778" w:rsidRDefault="00624409" w:rsidP="00F26778">
      <w:pPr>
        <w:numPr>
          <w:ilvl w:val="0"/>
          <w:numId w:val="2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6778">
        <w:rPr>
          <w:rFonts w:ascii="Times New Roman" w:hAnsi="Times New Roman"/>
          <w:sz w:val="28"/>
          <w:szCs w:val="28"/>
          <w:lang w:eastAsia="ru-RU"/>
        </w:rPr>
        <w:t>изучить принципы, методы, способы и технологии хранения и переработки мяса.</w:t>
      </w:r>
    </w:p>
    <w:p w:rsidR="00624409" w:rsidRPr="003334D4" w:rsidRDefault="00624409" w:rsidP="00F26778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24409" w:rsidRDefault="00624409" w:rsidP="00B612C4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Содержание дисциплины: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624409" w:rsidRDefault="00624409" w:rsidP="00B612C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М</w:t>
      </w:r>
      <w:r w:rsidRPr="00F26778">
        <w:rPr>
          <w:rFonts w:ascii="Times New Roman" w:hAnsi="Times New Roman"/>
          <w:sz w:val="28"/>
          <w:szCs w:val="28"/>
          <w:lang w:eastAsia="ru-RU"/>
        </w:rPr>
        <w:t>орфологический и химический состав мяса</w:t>
      </w:r>
      <w:r>
        <w:rPr>
          <w:rFonts w:ascii="Times New Roman" w:hAnsi="Times New Roman"/>
          <w:sz w:val="28"/>
          <w:szCs w:val="28"/>
          <w:lang w:eastAsia="ru-RU"/>
        </w:rPr>
        <w:t>, н</w:t>
      </w:r>
      <w:r w:rsidRPr="00F26778">
        <w:rPr>
          <w:rFonts w:ascii="Times New Roman" w:hAnsi="Times New Roman"/>
          <w:sz w:val="28"/>
          <w:szCs w:val="28"/>
          <w:lang w:eastAsia="ru-RU"/>
        </w:rPr>
        <w:t>изкотемпературная обработка и хранение мяса</w:t>
      </w:r>
      <w:r>
        <w:rPr>
          <w:rFonts w:ascii="Times New Roman" w:hAnsi="Times New Roman"/>
          <w:sz w:val="28"/>
          <w:szCs w:val="28"/>
          <w:lang w:eastAsia="ru-RU"/>
        </w:rPr>
        <w:t>, х</w:t>
      </w:r>
      <w:r w:rsidRPr="00F26778">
        <w:rPr>
          <w:rFonts w:ascii="Times New Roman" w:hAnsi="Times New Roman"/>
          <w:sz w:val="28"/>
          <w:szCs w:val="28"/>
          <w:lang w:eastAsia="ru-RU"/>
        </w:rPr>
        <w:t>ранение отдельных видов мясных продуктов</w:t>
      </w:r>
      <w:r>
        <w:rPr>
          <w:rFonts w:ascii="Times New Roman" w:hAnsi="Times New Roman"/>
          <w:sz w:val="28"/>
          <w:szCs w:val="28"/>
          <w:lang w:eastAsia="ru-RU"/>
        </w:rPr>
        <w:t>, п</w:t>
      </w:r>
      <w:r w:rsidRPr="00F26778">
        <w:rPr>
          <w:rFonts w:ascii="Times New Roman" w:hAnsi="Times New Roman"/>
          <w:sz w:val="28"/>
          <w:szCs w:val="28"/>
          <w:lang w:eastAsia="ru-RU"/>
        </w:rPr>
        <w:t>ервичная переработка скота и птицы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F26778">
        <w:rPr>
          <w:rFonts w:ascii="Times New Roman" w:hAnsi="Times New Roman"/>
          <w:sz w:val="28"/>
          <w:szCs w:val="28"/>
          <w:lang w:eastAsia="ru-RU"/>
        </w:rPr>
        <w:t>бработка пищевых субпродуктов</w:t>
      </w:r>
      <w:r>
        <w:rPr>
          <w:rFonts w:ascii="Times New Roman" w:hAnsi="Times New Roman"/>
          <w:sz w:val="28"/>
          <w:szCs w:val="28"/>
          <w:lang w:eastAsia="ru-RU"/>
        </w:rPr>
        <w:t>, п</w:t>
      </w:r>
      <w:r w:rsidRPr="00F26778">
        <w:rPr>
          <w:rFonts w:ascii="Times New Roman" w:hAnsi="Times New Roman"/>
          <w:sz w:val="28"/>
          <w:szCs w:val="28"/>
          <w:lang w:eastAsia="ru-RU"/>
        </w:rPr>
        <w:t>роизводство колбасных, соленых изделий, полуфабрикатов</w:t>
      </w:r>
      <w:r>
        <w:rPr>
          <w:rFonts w:ascii="Times New Roman" w:hAnsi="Times New Roman"/>
          <w:sz w:val="28"/>
          <w:szCs w:val="28"/>
          <w:lang w:eastAsia="ru-RU"/>
        </w:rPr>
        <w:t>, т</w:t>
      </w:r>
      <w:r w:rsidRPr="00F26778">
        <w:rPr>
          <w:rFonts w:ascii="Times New Roman" w:hAnsi="Times New Roman"/>
          <w:sz w:val="28"/>
          <w:szCs w:val="28"/>
          <w:lang w:eastAsia="ru-RU"/>
        </w:rPr>
        <w:t>ехнология производства мясных консервов</w:t>
      </w:r>
      <w:r>
        <w:rPr>
          <w:rFonts w:ascii="Times New Roman" w:hAnsi="Times New Roman"/>
          <w:sz w:val="28"/>
          <w:szCs w:val="28"/>
          <w:lang w:eastAsia="ru-RU"/>
        </w:rPr>
        <w:t>, т</w:t>
      </w:r>
      <w:r w:rsidRPr="00F26778">
        <w:rPr>
          <w:rFonts w:ascii="Times New Roman" w:hAnsi="Times New Roman"/>
          <w:sz w:val="28"/>
          <w:szCs w:val="28"/>
          <w:lang w:eastAsia="ru-RU"/>
        </w:rPr>
        <w:t>ехнология хранения рыбы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F26778">
        <w:rPr>
          <w:rFonts w:ascii="Times New Roman" w:hAnsi="Times New Roman"/>
          <w:sz w:val="28"/>
          <w:szCs w:val="28"/>
          <w:lang w:eastAsia="ru-RU"/>
        </w:rPr>
        <w:t>сновное сырье рыбной промышленности</w:t>
      </w:r>
      <w:r>
        <w:rPr>
          <w:rFonts w:ascii="Times New Roman" w:hAnsi="Times New Roman"/>
          <w:sz w:val="28"/>
          <w:szCs w:val="28"/>
          <w:lang w:eastAsia="ru-RU"/>
        </w:rPr>
        <w:t>, п</w:t>
      </w:r>
      <w:r w:rsidRPr="00F26778">
        <w:rPr>
          <w:rFonts w:ascii="Times New Roman" w:hAnsi="Times New Roman"/>
          <w:sz w:val="28"/>
          <w:szCs w:val="28"/>
          <w:lang w:eastAsia="ru-RU"/>
        </w:rPr>
        <w:t>осол и маринование рыбы</w:t>
      </w:r>
      <w:r>
        <w:rPr>
          <w:rFonts w:ascii="Times New Roman" w:hAnsi="Times New Roman"/>
          <w:sz w:val="28"/>
          <w:szCs w:val="28"/>
          <w:lang w:eastAsia="ru-RU"/>
        </w:rPr>
        <w:t>, с</w:t>
      </w:r>
      <w:r w:rsidRPr="00F26778">
        <w:rPr>
          <w:rFonts w:ascii="Times New Roman" w:hAnsi="Times New Roman"/>
          <w:sz w:val="28"/>
          <w:szCs w:val="28"/>
          <w:lang w:eastAsia="ru-RU"/>
        </w:rPr>
        <w:t>ушка, вяление и копчение рыбы</w:t>
      </w:r>
      <w:r>
        <w:rPr>
          <w:rFonts w:ascii="Times New Roman" w:hAnsi="Times New Roman"/>
          <w:sz w:val="28"/>
          <w:szCs w:val="28"/>
          <w:lang w:eastAsia="ru-RU"/>
        </w:rPr>
        <w:t>, т</w:t>
      </w:r>
      <w:r w:rsidRPr="00F26778">
        <w:rPr>
          <w:rFonts w:ascii="Times New Roman" w:hAnsi="Times New Roman"/>
          <w:sz w:val="28"/>
          <w:szCs w:val="28"/>
          <w:lang w:eastAsia="ru-RU"/>
        </w:rPr>
        <w:t>ехнология производства рыбных консервов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624409" w:rsidRDefault="00624409" w:rsidP="00F2677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624409" w:rsidRDefault="00624409" w:rsidP="004529E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29ED"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 w:rsidRPr="004529ED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624409" w:rsidRPr="00F36A16" w:rsidRDefault="00624409" w:rsidP="00F36A1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5537C3">
        <w:rPr>
          <w:rFonts w:ascii="Times New Roman" w:hAnsi="Times New Roman"/>
          <w:color w:val="000000"/>
          <w:sz w:val="28"/>
          <w:szCs w:val="28"/>
        </w:rPr>
        <w:t>ПК-5: готов  реализовывать технологии хранения и переработки продукции растениеводства и животноводства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2677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>(зна</w:t>
      </w:r>
      <w:r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>е</w:t>
      </w:r>
      <w:r w:rsidRPr="00F26778"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принципы, методы, способы хранения, процессы переработки мяса и рыбы; химический состав, свойства мяса и рыбы; </w:t>
      </w:r>
      <w:r w:rsidRPr="00F26778"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>ум</w:t>
      </w:r>
      <w:r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>е</w:t>
      </w:r>
      <w:r w:rsidRPr="00F26778"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>ет</w:t>
      </w:r>
      <w:r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F2677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устанавливать режимы хранения и переработки мяса и рыбы; определять состав и свойства мяса и рыбы; составлять технологические схемы переработки мяса и рыбы, проводить оценку качества продуктов переработки;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 xml:space="preserve">владеет </w:t>
      </w:r>
      <w:r w:rsidRPr="00F26778">
        <w:rPr>
          <w:rFonts w:ascii="Times New Roman" w:hAnsi="Times New Roman"/>
          <w:color w:val="000000"/>
          <w:sz w:val="28"/>
          <w:szCs w:val="28"/>
          <w:lang w:eastAsia="ru-RU"/>
        </w:rPr>
        <w:t>навыками использования полученных знаний для решения профессиональных задач).</w:t>
      </w:r>
    </w:p>
    <w:p w:rsidR="00624409" w:rsidRPr="005537C3" w:rsidRDefault="00624409" w:rsidP="00F36A1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24409" w:rsidRDefault="00624409" w:rsidP="00F36A1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554C29">
        <w:rPr>
          <w:rFonts w:ascii="Times New Roman" w:hAnsi="Times New Roman"/>
          <w:b/>
          <w:sz w:val="28"/>
          <w:szCs w:val="28"/>
          <w:lang w:eastAsia="ru-RU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624409" w:rsidRPr="003334D4" w:rsidRDefault="00624409" w:rsidP="00B612C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554C29">
        <w:rPr>
          <w:rFonts w:ascii="Times New Roman" w:hAnsi="Times New Roman"/>
          <w:sz w:val="28"/>
          <w:szCs w:val="28"/>
          <w:lang w:eastAsia="ru-RU"/>
        </w:rPr>
        <w:t xml:space="preserve">рименяются интерактивные </w:t>
      </w:r>
      <w:r>
        <w:rPr>
          <w:rFonts w:ascii="Times New Roman" w:hAnsi="Times New Roman"/>
          <w:sz w:val="28"/>
          <w:szCs w:val="28"/>
          <w:lang w:eastAsia="ru-RU"/>
        </w:rPr>
        <w:t xml:space="preserve"> об</w:t>
      </w:r>
      <w:r w:rsidRPr="00554C29">
        <w:rPr>
          <w:rFonts w:ascii="Times New Roman" w:hAnsi="Times New Roman"/>
          <w:sz w:val="28"/>
          <w:szCs w:val="28"/>
          <w:lang w:eastAsia="ru-RU"/>
        </w:rPr>
        <w:t>разовательные технологии в зависимости от вида и цели учебного занятия.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Программой предусмотрено проведение проблемных лекций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по основным темам. Практические занятия ориентированы на закрепление теоретического материала, изложенного на лекционных занятиях</w:t>
      </w:r>
      <w:r>
        <w:rPr>
          <w:rFonts w:ascii="Times New Roman" w:hAnsi="Times New Roman"/>
          <w:sz w:val="28"/>
          <w:szCs w:val="28"/>
          <w:lang w:eastAsia="ru-RU"/>
        </w:rPr>
        <w:t xml:space="preserve"> и при самостоятельном изучении дисциплины</w:t>
      </w:r>
      <w:r w:rsidRPr="00554C29">
        <w:rPr>
          <w:rFonts w:ascii="Times New Roman" w:hAnsi="Times New Roman"/>
          <w:sz w:val="28"/>
          <w:szCs w:val="28"/>
          <w:lang w:eastAsia="ru-RU"/>
        </w:rPr>
        <w:t>, а также на приобретение дополнительных знаний, умений и практических навыков с применением интерактивных форм обучения: дискуссии, анализ конкретных ситуаций,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доклады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презентации, работа в малых группах, решение ситуационных задач</w:t>
      </w:r>
      <w:r>
        <w:rPr>
          <w:rFonts w:ascii="Times New Roman" w:hAnsi="Times New Roman"/>
          <w:sz w:val="28"/>
          <w:szCs w:val="28"/>
          <w:lang w:eastAsia="ru-RU"/>
        </w:rPr>
        <w:t xml:space="preserve">, просмотр и обсуждение учебных видеофильмов. </w:t>
      </w:r>
    </w:p>
    <w:p w:rsidR="00624409" w:rsidRDefault="00624409" w:rsidP="00F2677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624409" w:rsidRPr="003334D4" w:rsidRDefault="00624409" w:rsidP="00B612C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Составитель: </w:t>
      </w:r>
      <w:r w:rsidRPr="00B612C4">
        <w:rPr>
          <w:rFonts w:ascii="Times New Roman" w:hAnsi="Times New Roman"/>
          <w:sz w:val="28"/>
          <w:szCs w:val="28"/>
          <w:lang w:eastAsia="ru-RU"/>
        </w:rPr>
        <w:t>О.В.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Распутина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 xml:space="preserve">д-р вет. </w:t>
      </w:r>
      <w:r w:rsidRPr="003334D4">
        <w:rPr>
          <w:rFonts w:ascii="Times New Roman" w:hAnsi="Times New Roman"/>
          <w:sz w:val="28"/>
          <w:szCs w:val="28"/>
          <w:lang w:eastAsia="ru-RU"/>
        </w:rPr>
        <w:t>наук, доцент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3334D4">
        <w:rPr>
          <w:rFonts w:ascii="Times New Roman" w:hAnsi="Times New Roman"/>
          <w:sz w:val="28"/>
          <w:szCs w:val="28"/>
          <w:lang w:eastAsia="ru-RU"/>
        </w:rPr>
        <w:t>кафедр</w:t>
      </w:r>
      <w:r>
        <w:rPr>
          <w:rFonts w:ascii="Times New Roman" w:hAnsi="Times New Roman"/>
          <w:sz w:val="28"/>
          <w:szCs w:val="28"/>
          <w:lang w:eastAsia="ru-RU"/>
        </w:rPr>
        <w:t>а технологии пищевых производств и оборудования</w:t>
      </w:r>
    </w:p>
    <w:p w:rsidR="00624409" w:rsidRDefault="00624409"/>
    <w:sectPr w:rsidR="00624409" w:rsidSect="00F36A16">
      <w:pgSz w:w="11906" w:h="16838"/>
      <w:pgMar w:top="89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97E80"/>
    <w:multiLevelType w:val="hybridMultilevel"/>
    <w:tmpl w:val="B200468E"/>
    <w:lvl w:ilvl="0" w:tplc="35BA6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D353C2"/>
    <w:multiLevelType w:val="hybridMultilevel"/>
    <w:tmpl w:val="0916E1CA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1"/>
        </w:tabs>
        <w:ind w:left="1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731"/>
        </w:tabs>
        <w:ind w:left="73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451"/>
        </w:tabs>
        <w:ind w:left="145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171"/>
        </w:tabs>
        <w:ind w:left="217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891"/>
        </w:tabs>
        <w:ind w:left="289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611"/>
        </w:tabs>
        <w:ind w:left="361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331"/>
        </w:tabs>
        <w:ind w:left="433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051"/>
        </w:tabs>
        <w:ind w:left="505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6778"/>
    <w:rsid w:val="00104A52"/>
    <w:rsid w:val="001A0B69"/>
    <w:rsid w:val="00260AE4"/>
    <w:rsid w:val="0028174E"/>
    <w:rsid w:val="002F6315"/>
    <w:rsid w:val="003334D4"/>
    <w:rsid w:val="00371031"/>
    <w:rsid w:val="003B7D1F"/>
    <w:rsid w:val="00416022"/>
    <w:rsid w:val="004529ED"/>
    <w:rsid w:val="00522B37"/>
    <w:rsid w:val="005537C3"/>
    <w:rsid w:val="00554C29"/>
    <w:rsid w:val="005E1B2A"/>
    <w:rsid w:val="00624409"/>
    <w:rsid w:val="0072258F"/>
    <w:rsid w:val="00841293"/>
    <w:rsid w:val="008A59F8"/>
    <w:rsid w:val="00982835"/>
    <w:rsid w:val="009B2AF2"/>
    <w:rsid w:val="00AB36F0"/>
    <w:rsid w:val="00B10F4C"/>
    <w:rsid w:val="00B424F8"/>
    <w:rsid w:val="00B612C4"/>
    <w:rsid w:val="00B96E4E"/>
    <w:rsid w:val="00C11896"/>
    <w:rsid w:val="00C55E4B"/>
    <w:rsid w:val="00D74C60"/>
    <w:rsid w:val="00D759AC"/>
    <w:rsid w:val="00DA3757"/>
    <w:rsid w:val="00DA3955"/>
    <w:rsid w:val="00DF3A78"/>
    <w:rsid w:val="00E77E71"/>
    <w:rsid w:val="00EB1AD9"/>
    <w:rsid w:val="00EB792F"/>
    <w:rsid w:val="00F26778"/>
    <w:rsid w:val="00F36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77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F2677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F2677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304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504</Words>
  <Characters>2879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ChuTN</cp:lastModifiedBy>
  <cp:revision>11</cp:revision>
  <dcterms:created xsi:type="dcterms:W3CDTF">2014-04-15T09:28:00Z</dcterms:created>
  <dcterms:modified xsi:type="dcterms:W3CDTF">2016-11-15T10:03:00Z</dcterms:modified>
</cp:coreProperties>
</file>