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F40" w:rsidRPr="00321915" w:rsidRDefault="00836F40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36F40" w:rsidRPr="00321915" w:rsidRDefault="00836F40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36F40" w:rsidRPr="00C76C3F" w:rsidRDefault="00836F40" w:rsidP="001E3B81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836F40" w:rsidRPr="00C71697" w:rsidRDefault="00836F40" w:rsidP="00E12B31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836F40" w:rsidRPr="006935BC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836F40" w:rsidRPr="00321915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836F40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836F40" w:rsidRPr="00321915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836F40" w:rsidRPr="00321915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836F40" w:rsidRPr="00C71697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36F40" w:rsidRPr="00A20236" w:rsidRDefault="00836F4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1E3B81">
        <w:rPr>
          <w:b w:val="0"/>
          <w:szCs w:val="28"/>
        </w:rPr>
        <w:t>35.03.06</w:t>
      </w:r>
      <w:r>
        <w:rPr>
          <w:b w:val="0"/>
          <w:szCs w:val="28"/>
        </w:rPr>
        <w:t xml:space="preserve"> </w:t>
      </w:r>
      <w:r w:rsidRPr="001E3B81">
        <w:rPr>
          <w:b w:val="0"/>
          <w:szCs w:val="28"/>
        </w:rPr>
        <w:t xml:space="preserve"> </w:t>
      </w:r>
      <w:r w:rsidRPr="001E3B81">
        <w:rPr>
          <w:b w:val="0"/>
          <w:i/>
          <w:szCs w:val="28"/>
        </w:rPr>
        <w:t>Агроинженерия</w:t>
      </w:r>
      <w:r w:rsidRPr="00A20236">
        <w:rPr>
          <w:b w:val="0"/>
          <w:i/>
          <w:spacing w:val="-2"/>
          <w:szCs w:val="28"/>
        </w:rPr>
        <w:t>.</w:t>
      </w:r>
    </w:p>
    <w:p w:rsidR="00836F40" w:rsidRPr="00321915" w:rsidRDefault="00836F40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836F40" w:rsidRDefault="00836F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836F40" w:rsidRDefault="00836F40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836F40" w:rsidRPr="00321915" w:rsidRDefault="00836F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836F40" w:rsidRDefault="00836F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36F40" w:rsidRDefault="00836F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36F40" w:rsidRPr="00321915" w:rsidRDefault="00836F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836F40" w:rsidRPr="00321915" w:rsidRDefault="00836F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836F40" w:rsidRPr="00321915" w:rsidRDefault="00836F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836F40" w:rsidRPr="00321915" w:rsidRDefault="00836F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836F40" w:rsidRPr="00321915" w:rsidRDefault="00836F40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836F40" w:rsidRDefault="00836F40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836F40" w:rsidRDefault="00836F4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836F40" w:rsidRPr="00927838" w:rsidRDefault="00836F4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ОК-8: </w:t>
      </w:r>
      <w:r w:rsidRPr="00A20236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A20236">
        <w:rPr>
          <w:rFonts w:ascii="Times New Roman" w:hAnsi="Times New Roman"/>
          <w:i/>
          <w:sz w:val="28"/>
          <w:szCs w:val="28"/>
        </w:rPr>
        <w:t xml:space="preserve">знает </w:t>
      </w:r>
      <w:r w:rsidRPr="00A20236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A20236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12B31">
        <w:rPr>
          <w:rFonts w:ascii="Times New Roman" w:hAnsi="Times New Roman"/>
          <w:sz w:val="28"/>
          <w:szCs w:val="28"/>
        </w:rPr>
        <w:t>контролировать</w:t>
      </w:r>
      <w:r>
        <w:rPr>
          <w:rFonts w:ascii="Times New Roman" w:hAnsi="Times New Roman"/>
          <w:sz w:val="28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836F40" w:rsidRDefault="00836F40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36F40" w:rsidRDefault="00836F4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836F40" w:rsidRDefault="00836F4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836F40" w:rsidRDefault="00836F40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36F40" w:rsidRDefault="00836F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836F40" w:rsidRDefault="00836F40" w:rsidP="00C71697">
      <w:pPr>
        <w:spacing w:after="0" w:line="240" w:lineRule="auto"/>
        <w:jc w:val="both"/>
      </w:pPr>
    </w:p>
    <w:sectPr w:rsidR="00836F40" w:rsidSect="00A20236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E1A52"/>
    <w:rsid w:val="00197669"/>
    <w:rsid w:val="001E3B81"/>
    <w:rsid w:val="00224721"/>
    <w:rsid w:val="00254FAD"/>
    <w:rsid w:val="00272410"/>
    <w:rsid w:val="0027451C"/>
    <w:rsid w:val="002925BA"/>
    <w:rsid w:val="00321915"/>
    <w:rsid w:val="003554B8"/>
    <w:rsid w:val="003D783D"/>
    <w:rsid w:val="004729F4"/>
    <w:rsid w:val="004B34DF"/>
    <w:rsid w:val="00557D50"/>
    <w:rsid w:val="00584AB3"/>
    <w:rsid w:val="006731F9"/>
    <w:rsid w:val="006935BC"/>
    <w:rsid w:val="006D4594"/>
    <w:rsid w:val="006E0F76"/>
    <w:rsid w:val="007216F4"/>
    <w:rsid w:val="00747780"/>
    <w:rsid w:val="00751E0E"/>
    <w:rsid w:val="007A6A95"/>
    <w:rsid w:val="007C0C7E"/>
    <w:rsid w:val="008131B5"/>
    <w:rsid w:val="008160D8"/>
    <w:rsid w:val="00836F40"/>
    <w:rsid w:val="00927838"/>
    <w:rsid w:val="009870A7"/>
    <w:rsid w:val="009F366E"/>
    <w:rsid w:val="00A20236"/>
    <w:rsid w:val="00AA26AD"/>
    <w:rsid w:val="00AC5217"/>
    <w:rsid w:val="00C64FC1"/>
    <w:rsid w:val="00C71697"/>
    <w:rsid w:val="00C76C3F"/>
    <w:rsid w:val="00C81838"/>
    <w:rsid w:val="00CD606B"/>
    <w:rsid w:val="00D1019C"/>
    <w:rsid w:val="00DA6953"/>
    <w:rsid w:val="00E12B31"/>
    <w:rsid w:val="00E16FDA"/>
    <w:rsid w:val="00EB0340"/>
    <w:rsid w:val="00EC5C1A"/>
    <w:rsid w:val="00EE4FFD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606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2</Pages>
  <Words>669</Words>
  <Characters>3819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13</cp:revision>
  <dcterms:created xsi:type="dcterms:W3CDTF">2014-04-10T02:32:00Z</dcterms:created>
  <dcterms:modified xsi:type="dcterms:W3CDTF">2016-12-15T08:21:00Z</dcterms:modified>
</cp:coreProperties>
</file>