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88D" w:rsidRPr="00321915" w:rsidRDefault="0084388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84388D" w:rsidRPr="00321915" w:rsidRDefault="0084388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4388D" w:rsidRPr="00C76C3F" w:rsidRDefault="0084388D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243671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84388D" w:rsidRPr="00C71697" w:rsidRDefault="0084388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84388D" w:rsidRDefault="008438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4367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</w:t>
      </w:r>
    </w:p>
    <w:p w:rsidR="0084388D" w:rsidRPr="00321915" w:rsidRDefault="008438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84388D" w:rsidRPr="00321915" w:rsidRDefault="0084388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84388D" w:rsidRPr="00321915" w:rsidRDefault="0084388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84388D" w:rsidRPr="00C71697" w:rsidRDefault="0084388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4388D" w:rsidRPr="00D07436" w:rsidRDefault="0084388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243671">
        <w:rPr>
          <w:b w:val="0"/>
          <w:szCs w:val="28"/>
        </w:rPr>
        <w:t xml:space="preserve">35.03.06 </w:t>
      </w:r>
      <w:r w:rsidRPr="00243671">
        <w:rPr>
          <w:b w:val="0"/>
          <w:i/>
          <w:szCs w:val="28"/>
        </w:rPr>
        <w:t>Агроинженерия</w:t>
      </w:r>
      <w:r w:rsidRPr="00D07436">
        <w:rPr>
          <w:b w:val="0"/>
          <w:i/>
          <w:szCs w:val="28"/>
        </w:rPr>
        <w:t>.</w:t>
      </w:r>
    </w:p>
    <w:p w:rsidR="0084388D" w:rsidRPr="00D9607C" w:rsidRDefault="0084388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4388D" w:rsidRPr="00321915" w:rsidRDefault="0084388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84388D" w:rsidRDefault="008438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84388D" w:rsidRPr="007D1600" w:rsidRDefault="008438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84388D" w:rsidRPr="007D1600" w:rsidRDefault="008438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84388D" w:rsidRPr="007D1600" w:rsidRDefault="0084388D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84388D" w:rsidRPr="007D1600" w:rsidRDefault="008438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84388D" w:rsidRPr="007D1600" w:rsidRDefault="0084388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84388D" w:rsidRPr="007D1600" w:rsidRDefault="0084388D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84388D" w:rsidRDefault="0084388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4388D" w:rsidRDefault="008438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84388D" w:rsidRDefault="008438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84388D" w:rsidRDefault="0084388D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84388D" w:rsidRDefault="0084388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84388D" w:rsidRPr="007D1600" w:rsidRDefault="0084388D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>ОК-</w:t>
      </w:r>
      <w:r w:rsidRPr="00893771">
        <w:rPr>
          <w:rFonts w:ascii="Times New Roman" w:hAnsi="Times New Roman"/>
        </w:rPr>
        <w:t>8</w:t>
      </w:r>
      <w:r w:rsidRPr="007D1600">
        <w:rPr>
          <w:rFonts w:ascii="Times New Roman" w:hAnsi="Times New Roman"/>
        </w:rPr>
        <w:t xml:space="preserve">: </w:t>
      </w:r>
      <w:r w:rsidRPr="00893771">
        <w:rPr>
          <w:rFonts w:ascii="Times New Roman" w:hAnsi="Times New Roman"/>
          <w:szCs w:val="28"/>
        </w:rPr>
        <w:t xml:space="preserve">способен использовать методы и средства физической культуры для обеспечения полноценной социальной и профессиональной деятельности </w:t>
      </w:r>
      <w:r w:rsidRPr="00893771">
        <w:rPr>
          <w:rFonts w:ascii="Times New Roman" w:hAnsi="Times New Roman"/>
        </w:rPr>
        <w:t>(</w:t>
      </w:r>
      <w:r w:rsidRPr="00893771">
        <w:rPr>
          <w:rFonts w:ascii="Times New Roman" w:hAnsi="Times New Roman"/>
          <w:i/>
        </w:rPr>
        <w:t xml:space="preserve">знает </w:t>
      </w:r>
      <w:r w:rsidRPr="00893771">
        <w:rPr>
          <w:rFonts w:ascii="Times New Roman" w:hAnsi="Times New Roman"/>
        </w:rPr>
        <w:t xml:space="preserve"> методы и средства самоконтроля; </w:t>
      </w:r>
      <w:r w:rsidRPr="00893771">
        <w:rPr>
          <w:rFonts w:ascii="Times New Roman" w:hAnsi="Times New Roman"/>
          <w:i/>
        </w:rPr>
        <w:t xml:space="preserve">умеет </w:t>
      </w:r>
      <w:r w:rsidRPr="00893771">
        <w:rPr>
          <w:rFonts w:ascii="Times New Roman" w:hAnsi="Times New Roman"/>
        </w:rPr>
        <w:t>контролировать свое физическое состояние, владеть</w:t>
      </w:r>
      <w:r w:rsidRPr="007D1600">
        <w:rPr>
          <w:rFonts w:ascii="Times New Roman" w:hAnsi="Times New Roman"/>
        </w:rPr>
        <w:t xml:space="preserve">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>владеет</w:t>
      </w:r>
      <w:r w:rsidRPr="0053647A">
        <w:rPr>
          <w:rFonts w:ascii="Times New Roman" w:hAnsi="Times New Roman"/>
          <w:i/>
        </w:rPr>
        <w:t xml:space="preserve"> </w:t>
      </w:r>
      <w:r w:rsidRPr="007D160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84388D" w:rsidRDefault="0084388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4388D" w:rsidRDefault="008438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84388D" w:rsidRDefault="0084388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84388D" w:rsidRDefault="0084388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84388D" w:rsidRDefault="0084388D" w:rsidP="00C71697">
      <w:pPr>
        <w:spacing w:after="0" w:line="240" w:lineRule="auto"/>
        <w:jc w:val="both"/>
      </w:pPr>
    </w:p>
    <w:sectPr w:rsidR="0084388D" w:rsidSect="00893771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7339E"/>
    <w:rsid w:val="00094F08"/>
    <w:rsid w:val="000C5135"/>
    <w:rsid w:val="00105537"/>
    <w:rsid w:val="00157E33"/>
    <w:rsid w:val="00180E16"/>
    <w:rsid w:val="00211623"/>
    <w:rsid w:val="002214FD"/>
    <w:rsid w:val="00243671"/>
    <w:rsid w:val="00272410"/>
    <w:rsid w:val="002925BA"/>
    <w:rsid w:val="00321915"/>
    <w:rsid w:val="00323555"/>
    <w:rsid w:val="00341AB1"/>
    <w:rsid w:val="003811A1"/>
    <w:rsid w:val="003F1E0C"/>
    <w:rsid w:val="003F712B"/>
    <w:rsid w:val="0043477D"/>
    <w:rsid w:val="00464300"/>
    <w:rsid w:val="004A7E89"/>
    <w:rsid w:val="0051559D"/>
    <w:rsid w:val="0053647A"/>
    <w:rsid w:val="005E0D90"/>
    <w:rsid w:val="00614DD5"/>
    <w:rsid w:val="00624FB2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D62E7"/>
    <w:rsid w:val="007E4EA2"/>
    <w:rsid w:val="008160D8"/>
    <w:rsid w:val="0084388D"/>
    <w:rsid w:val="0084765B"/>
    <w:rsid w:val="00893771"/>
    <w:rsid w:val="00916BDC"/>
    <w:rsid w:val="00927838"/>
    <w:rsid w:val="00936BD7"/>
    <w:rsid w:val="009C01D8"/>
    <w:rsid w:val="009F366E"/>
    <w:rsid w:val="00A6156D"/>
    <w:rsid w:val="00AC5217"/>
    <w:rsid w:val="00AF3B1A"/>
    <w:rsid w:val="00B05EC4"/>
    <w:rsid w:val="00B3473C"/>
    <w:rsid w:val="00B74B93"/>
    <w:rsid w:val="00C64FC1"/>
    <w:rsid w:val="00C71697"/>
    <w:rsid w:val="00C76C3F"/>
    <w:rsid w:val="00CC4AA5"/>
    <w:rsid w:val="00D07436"/>
    <w:rsid w:val="00D1019C"/>
    <w:rsid w:val="00D8359A"/>
    <w:rsid w:val="00D95174"/>
    <w:rsid w:val="00D9607C"/>
    <w:rsid w:val="00E569FB"/>
    <w:rsid w:val="00EB0340"/>
    <w:rsid w:val="00EC5C1A"/>
    <w:rsid w:val="00F019D9"/>
    <w:rsid w:val="00F0508F"/>
    <w:rsid w:val="00F136E3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257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2</Pages>
  <Words>419</Words>
  <Characters>2393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21</cp:revision>
  <dcterms:created xsi:type="dcterms:W3CDTF">2014-04-10T02:32:00Z</dcterms:created>
  <dcterms:modified xsi:type="dcterms:W3CDTF">2016-12-15T08:18:00Z</dcterms:modified>
</cp:coreProperties>
</file>