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067" w:rsidRPr="00D914D3" w:rsidRDefault="008D0067" w:rsidP="00C02461">
      <w:pPr>
        <w:spacing w:after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>АННОТАЦИЯ РАБОЧЕЙ ПРОГРАММЫ ДИСЦИПЛИНЫ</w:t>
      </w:r>
    </w:p>
    <w:p w:rsidR="008D0067" w:rsidRPr="00D914D3" w:rsidRDefault="008D0067" w:rsidP="00C02461">
      <w:pPr>
        <w:spacing w:after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8D0067" w:rsidRPr="00C02461" w:rsidRDefault="008D0067" w:rsidP="00C02461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Дисциплина Б1.В.ОД.12 </w:t>
      </w:r>
      <w:r w:rsidRPr="00C02461">
        <w:rPr>
          <w:rFonts w:ascii="Times New Roman" w:hAnsi="Times New Roman" w:cs="Times New Roman"/>
          <w:spacing w:val="-4"/>
          <w:sz w:val="28"/>
          <w:szCs w:val="28"/>
        </w:rPr>
        <w:t>Современные технологии контроля и  управления ресторанным бизнесом</w:t>
      </w:r>
    </w:p>
    <w:p w:rsidR="008D0067" w:rsidRPr="00963E85" w:rsidRDefault="008D0067" w:rsidP="00C024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8D0067" w:rsidRPr="00AE5479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AE5479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Семестр: </w:t>
      </w:r>
      <w:r w:rsidRPr="00D914D3">
        <w:rPr>
          <w:rFonts w:ascii="Times New Roman" w:hAnsi="Times New Roman" w:cs="Times New Roman"/>
          <w:bCs/>
          <w:spacing w:val="-4"/>
          <w:sz w:val="28"/>
          <w:szCs w:val="28"/>
        </w:rPr>
        <w:t>8</w:t>
      </w:r>
    </w:p>
    <w:p w:rsidR="008D0067" w:rsidRPr="00D914D3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E5479">
        <w:rPr>
          <w:rFonts w:ascii="Times New Roman" w:hAnsi="Times New Roman" w:cs="Times New Roman"/>
          <w:b/>
          <w:bCs/>
          <w:spacing w:val="-4"/>
          <w:sz w:val="28"/>
          <w:szCs w:val="28"/>
        </w:rPr>
        <w:t>Количество часов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: </w:t>
      </w:r>
      <w:r w:rsidRPr="00D914D3">
        <w:rPr>
          <w:rFonts w:ascii="Times New Roman" w:hAnsi="Times New Roman" w:cs="Times New Roman"/>
          <w:bCs/>
          <w:spacing w:val="-4"/>
          <w:sz w:val="28"/>
          <w:szCs w:val="28"/>
        </w:rPr>
        <w:t>1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44</w:t>
      </w:r>
    </w:p>
    <w:p w:rsidR="008D0067" w:rsidRPr="00D914D3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E5479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4</w:t>
      </w:r>
    </w:p>
    <w:p w:rsidR="008D0067" w:rsidRPr="00D914D3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AE5479">
        <w:rPr>
          <w:rFonts w:ascii="Times New Roman" w:hAnsi="Times New Roman" w:cs="Times New Roman"/>
          <w:b/>
          <w:bCs/>
          <w:spacing w:val="-4"/>
          <w:sz w:val="28"/>
          <w:szCs w:val="28"/>
        </w:rPr>
        <w:t>Промежуточная аттестация: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914D3">
        <w:rPr>
          <w:rFonts w:ascii="Times New Roman" w:hAnsi="Times New Roman" w:cs="Times New Roman"/>
          <w:bCs/>
          <w:spacing w:val="-4"/>
          <w:sz w:val="28"/>
          <w:szCs w:val="28"/>
        </w:rPr>
        <w:t>экзамен</w:t>
      </w:r>
    </w:p>
    <w:p w:rsidR="008D0067" w:rsidRPr="00963E85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8D0067" w:rsidRPr="00963E85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ООП</w:t>
      </w: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>:</w:t>
      </w:r>
    </w:p>
    <w:p w:rsidR="008D0067" w:rsidRDefault="008D0067" w:rsidP="00553915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Обязательная д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>исциплина «</w:t>
      </w:r>
      <w:r w:rsidRPr="00C02461">
        <w:rPr>
          <w:rFonts w:ascii="Times New Roman" w:hAnsi="Times New Roman" w:cs="Times New Roman"/>
          <w:spacing w:val="-4"/>
          <w:sz w:val="28"/>
          <w:szCs w:val="28"/>
        </w:rPr>
        <w:t>Современные технологии контроля и  управления ресторанным бизнесом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>»</w:t>
      </w:r>
      <w:r w:rsidRPr="00D914D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 xml:space="preserve">включена в вариативную часть учебного плана </w:t>
      </w:r>
      <w:r>
        <w:rPr>
          <w:rFonts w:ascii="Times New Roman" w:hAnsi="Times New Roman" w:cs="Times New Roman"/>
          <w:spacing w:val="-4"/>
          <w:sz w:val="28"/>
          <w:szCs w:val="28"/>
        </w:rPr>
        <w:t>подготовки бакалавров по направлению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7313A">
        <w:rPr>
          <w:rFonts w:ascii="Times New Roman" w:hAnsi="Times New Roman" w:cs="Times New Roman"/>
          <w:spacing w:val="-4"/>
          <w:sz w:val="28"/>
          <w:szCs w:val="28"/>
        </w:rPr>
        <w:t>19.03.04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53915">
        <w:rPr>
          <w:rFonts w:ascii="Times New Roman" w:hAnsi="Times New Roman" w:cs="Times New Roman"/>
          <w:i/>
          <w:iCs/>
          <w:spacing w:val="-4"/>
          <w:sz w:val="28"/>
          <w:szCs w:val="28"/>
        </w:rPr>
        <w:t>Технология продукции и организация общественного питания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>.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:rsidR="008D0067" w:rsidRDefault="008D0067" w:rsidP="00553915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53915">
        <w:rPr>
          <w:rFonts w:ascii="Times New Roman" w:hAnsi="Times New Roman" w:cs="Times New Roman"/>
          <w:spacing w:val="-4"/>
          <w:sz w:val="28"/>
          <w:szCs w:val="28"/>
        </w:rPr>
        <w:t xml:space="preserve">Содержание дисциплины основано на преемственности и взаимосвязи с </w:t>
      </w:r>
      <w:r>
        <w:rPr>
          <w:rFonts w:ascii="Times New Roman" w:hAnsi="Times New Roman" w:cs="Times New Roman"/>
          <w:spacing w:val="-4"/>
          <w:sz w:val="28"/>
          <w:szCs w:val="28"/>
        </w:rPr>
        <w:t>дисциплинами:</w:t>
      </w:r>
      <w:r w:rsidRPr="00553915">
        <w:rPr>
          <w:rFonts w:ascii="Times New Roman" w:hAnsi="Times New Roman" w:cs="Times New Roman"/>
          <w:spacing w:val="-4"/>
          <w:sz w:val="28"/>
          <w:szCs w:val="28"/>
        </w:rPr>
        <w:t xml:space="preserve"> «Технология продукции общественного питания», «Организация производства и обслуживания на предприятиях общественного питания», «Экономика», «Менеджмент», «</w:t>
      </w:r>
      <w:smartTag w:uri="urn:schemas-microsoft-com:office:smarttags" w:element="PersonName">
        <w:r w:rsidRPr="00553915">
          <w:rPr>
            <w:rFonts w:ascii="Times New Roman" w:hAnsi="Times New Roman" w:cs="Times New Roman"/>
            <w:spacing w:val="-4"/>
            <w:sz w:val="28"/>
            <w:szCs w:val="28"/>
          </w:rPr>
          <w:t>Финансов</w:t>
        </w:r>
      </w:smartTag>
      <w:r w:rsidRPr="00553915">
        <w:rPr>
          <w:rFonts w:ascii="Times New Roman" w:hAnsi="Times New Roman" w:cs="Times New Roman"/>
          <w:spacing w:val="-4"/>
          <w:sz w:val="28"/>
          <w:szCs w:val="28"/>
        </w:rPr>
        <w:t>о-экономическая деятельность ресторана» и др.</w:t>
      </w:r>
    </w:p>
    <w:p w:rsidR="008D0067" w:rsidRPr="00553915" w:rsidRDefault="008D0067" w:rsidP="00553915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8D0067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Цель 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и задачи освоения </w:t>
      </w: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дисциплины: </w:t>
      </w:r>
    </w:p>
    <w:p w:rsidR="008D0067" w:rsidRPr="00D914D3" w:rsidRDefault="008D0067" w:rsidP="00D914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D914D3">
        <w:rPr>
          <w:rFonts w:ascii="Times New Roman" w:hAnsi="Times New Roman" w:cs="Times New Roman"/>
          <w:bCs/>
          <w:spacing w:val="-4"/>
          <w:sz w:val="28"/>
          <w:szCs w:val="28"/>
        </w:rPr>
        <w:t>Цель дисциплины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- </w:t>
      </w:r>
      <w:r w:rsidRPr="00963E8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A1850">
        <w:rPr>
          <w:rFonts w:ascii="Times New Roman" w:hAnsi="Times New Roman" w:cs="Times New Roman"/>
          <w:spacing w:val="-4"/>
          <w:sz w:val="28"/>
          <w:szCs w:val="28"/>
        </w:rPr>
        <w:t>подготовить студентов по вопросам управления рестораном с помощью современных компьютерных программ.</w:t>
      </w:r>
    </w:p>
    <w:p w:rsidR="008D0067" w:rsidRPr="00D914D3" w:rsidRDefault="008D0067" w:rsidP="00D914D3">
      <w:p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D914D3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Задачи: </w:t>
      </w:r>
    </w:p>
    <w:p w:rsidR="008D0067" w:rsidRPr="004A1850" w:rsidRDefault="008D0067" w:rsidP="004A1850">
      <w:pPr>
        <w:spacing w:after="0" w:line="240" w:lineRule="auto"/>
        <w:ind w:left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- </w:t>
      </w:r>
      <w:r w:rsidRPr="004A1850">
        <w:rPr>
          <w:rFonts w:ascii="Times New Roman" w:hAnsi="Times New Roman" w:cs="Times New Roman"/>
          <w:spacing w:val="-4"/>
          <w:sz w:val="28"/>
          <w:szCs w:val="28"/>
        </w:rPr>
        <w:t>дать студентам сведения о возможностях компьютерного управления;</w:t>
      </w:r>
    </w:p>
    <w:p w:rsidR="008D0067" w:rsidRPr="004A1850" w:rsidRDefault="008D0067" w:rsidP="004A1850">
      <w:pPr>
        <w:spacing w:after="0" w:line="240" w:lineRule="auto"/>
        <w:ind w:left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- </w:t>
      </w:r>
      <w:r w:rsidRPr="004A1850">
        <w:rPr>
          <w:rFonts w:ascii="Times New Roman" w:hAnsi="Times New Roman" w:cs="Times New Roman"/>
          <w:spacing w:val="-4"/>
          <w:sz w:val="28"/>
          <w:szCs w:val="28"/>
        </w:rPr>
        <w:t xml:space="preserve">ознакомить студентов с основными компьютерными программами управления и контроля производства; </w:t>
      </w:r>
    </w:p>
    <w:p w:rsidR="008D0067" w:rsidRDefault="008D0067" w:rsidP="004A1850">
      <w:pPr>
        <w:spacing w:after="0" w:line="240" w:lineRule="auto"/>
        <w:ind w:left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- обучить</w:t>
      </w:r>
      <w:r w:rsidRPr="004A1850">
        <w:rPr>
          <w:rFonts w:ascii="Times New Roman" w:hAnsi="Times New Roman" w:cs="Times New Roman"/>
          <w:spacing w:val="-4"/>
          <w:sz w:val="28"/>
          <w:szCs w:val="28"/>
        </w:rPr>
        <w:t xml:space="preserve"> навык</w:t>
      </w:r>
      <w:r>
        <w:rPr>
          <w:rFonts w:ascii="Times New Roman" w:hAnsi="Times New Roman" w:cs="Times New Roman"/>
          <w:spacing w:val="-4"/>
          <w:sz w:val="28"/>
          <w:szCs w:val="28"/>
        </w:rPr>
        <w:t>ам</w:t>
      </w:r>
      <w:r w:rsidRPr="004A1850">
        <w:rPr>
          <w:rFonts w:ascii="Times New Roman" w:hAnsi="Times New Roman" w:cs="Times New Roman"/>
          <w:spacing w:val="-4"/>
          <w:sz w:val="28"/>
          <w:szCs w:val="28"/>
        </w:rPr>
        <w:t xml:space="preserve"> работы с компьютерными программами управления и контроля производства. </w:t>
      </w:r>
    </w:p>
    <w:p w:rsidR="008D0067" w:rsidRPr="004A1850" w:rsidRDefault="008D0067" w:rsidP="004A1850">
      <w:pPr>
        <w:spacing w:after="0" w:line="240" w:lineRule="auto"/>
        <w:ind w:left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8D0067" w:rsidRPr="00963E85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Содержание дисциплины: </w:t>
      </w:r>
    </w:p>
    <w:p w:rsidR="008D0067" w:rsidRDefault="008D0067" w:rsidP="00DE2D12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E2D12">
        <w:rPr>
          <w:rFonts w:ascii="Times New Roman" w:hAnsi="Times New Roman" w:cs="Times New Roman"/>
          <w:spacing w:val="-4"/>
          <w:sz w:val="28"/>
          <w:szCs w:val="28"/>
        </w:rPr>
        <w:t>Введение. Общая характеристика совре</w:t>
      </w:r>
      <w:r>
        <w:rPr>
          <w:rFonts w:ascii="Times New Roman" w:hAnsi="Times New Roman" w:cs="Times New Roman"/>
          <w:spacing w:val="-4"/>
          <w:sz w:val="28"/>
          <w:szCs w:val="28"/>
        </w:rPr>
        <w:t>менных технологий управления ре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стораном.</w:t>
      </w:r>
      <w:r w:rsidRPr="00B07A3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 продукт StoreHouse UCS (R-Keeper)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продукт АСТОР: Общепит 2.0 Базовый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 продукт TillyPad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продукт Питание 1000 блюд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 продукт 1-С Рарус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Программный  продукт iiko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Pr="00DE2D12">
        <w:rPr>
          <w:rFonts w:ascii="Times New Roman" w:hAnsi="Times New Roman" w:cs="Times New Roman"/>
          <w:spacing w:val="-4"/>
          <w:sz w:val="28"/>
          <w:szCs w:val="28"/>
        </w:rPr>
        <w:t>РСТъРестораторъ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</w:p>
    <w:p w:rsidR="008D0067" w:rsidRDefault="008D0067" w:rsidP="00DE2D12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8D0067" w:rsidRDefault="008D0067" w:rsidP="004825D2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</w:t>
      </w:r>
      <w:r w:rsidRPr="00C02461">
        <w:rPr>
          <w:rFonts w:ascii="Times New Roman" w:hAnsi="Times New Roman"/>
          <w:sz w:val="28"/>
          <w:szCs w:val="28"/>
        </w:rPr>
        <w:t>:</w:t>
      </w:r>
    </w:p>
    <w:p w:rsidR="008D0067" w:rsidRPr="00C02461" w:rsidRDefault="008D0067" w:rsidP="00C02461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C02461">
        <w:rPr>
          <w:rFonts w:ascii="Times New Roman" w:hAnsi="Times New Roman" w:cs="Times New Roman"/>
          <w:sz w:val="28"/>
          <w:szCs w:val="28"/>
        </w:rPr>
        <w:t>ПК-2: способен владеть современными информационными технологиями, способностью управлять информацией с использованием прикладных программ деловой сферы деятельности, использовать сетевые компьютерные технологии и базы данных в своей предметной области, пакеты прикладных программ для расчета технологических параметров оборудования (</w:t>
      </w:r>
      <w:r w:rsidRPr="00C02461">
        <w:rPr>
          <w:rFonts w:ascii="Times New Roman" w:hAnsi="Times New Roman" w:cs="Times New Roman"/>
          <w:i/>
          <w:sz w:val="28"/>
          <w:szCs w:val="28"/>
        </w:rPr>
        <w:t>знать</w:t>
      </w:r>
      <w:r w:rsidRPr="00C02461">
        <w:rPr>
          <w:rFonts w:ascii="Times New Roman" w:hAnsi="Times New Roman" w:cs="Times New Roman"/>
          <w:sz w:val="28"/>
          <w:szCs w:val="28"/>
        </w:rPr>
        <w:t xml:space="preserve"> возможности графического редактора </w:t>
      </w:r>
      <w:r w:rsidRPr="00C02461">
        <w:rPr>
          <w:rFonts w:ascii="Times New Roman" w:hAnsi="Times New Roman" w:cs="Times New Roman"/>
          <w:sz w:val="28"/>
          <w:szCs w:val="28"/>
          <w:lang w:val="en-US"/>
        </w:rPr>
        <w:t>AutoCAD</w:t>
      </w:r>
      <w:r w:rsidRPr="00C02461">
        <w:rPr>
          <w:rFonts w:ascii="Times New Roman" w:hAnsi="Times New Roman" w:cs="Times New Roman"/>
          <w:sz w:val="28"/>
          <w:szCs w:val="28"/>
        </w:rPr>
        <w:t xml:space="preserve"> и других графических редакторов; </w:t>
      </w:r>
      <w:r w:rsidRPr="00C02461">
        <w:rPr>
          <w:rFonts w:ascii="Times New Roman" w:hAnsi="Times New Roman" w:cs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использовать информацию глобальных компьютерных сетей для обновления или создания базы графического </w:t>
      </w:r>
      <w:r w:rsidRPr="00C02461">
        <w:rPr>
          <w:rFonts w:ascii="Times New Roman" w:hAnsi="Times New Roman"/>
          <w:sz w:val="28"/>
          <w:szCs w:val="28"/>
        </w:rPr>
        <w:t>редактора);</w:t>
      </w:r>
    </w:p>
    <w:p w:rsidR="008D0067" w:rsidRPr="00C02461" w:rsidRDefault="008D0067" w:rsidP="00C02461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C02461">
        <w:rPr>
          <w:rFonts w:ascii="Times New Roman" w:hAnsi="Times New Roman" w:cs="Times New Roman"/>
          <w:bCs/>
          <w:spacing w:val="-4"/>
          <w:sz w:val="28"/>
          <w:szCs w:val="28"/>
        </w:rPr>
        <w:t>ПК-13:</w:t>
      </w:r>
      <w:r w:rsidRPr="00C02461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02461">
        <w:rPr>
          <w:rFonts w:ascii="Times New Roman" w:hAnsi="Times New Roman"/>
          <w:sz w:val="28"/>
          <w:szCs w:val="28"/>
        </w:rPr>
        <w:t>способен  планировать и анализировать программы и мероприятия обеспечения и поддержки лояльности персонала по отношению к предприятию и руководству, планировать и анализировать свою деятельность и рабочий день с учетом собственных должностных обязанностей на предприятиях питания (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>знать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основные обязанности штатных работников; 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i/>
          <w:spacing w:val="-4"/>
          <w:sz w:val="28"/>
          <w:szCs w:val="28"/>
        </w:rPr>
        <w:t>м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>ет</w:t>
      </w:r>
      <w:r>
        <w:rPr>
          <w:rFonts w:ascii="Times New Roman" w:hAnsi="Times New Roman" w:cs="Times New Roman"/>
          <w:i/>
          <w:spacing w:val="-4"/>
          <w:sz w:val="28"/>
          <w:szCs w:val="28"/>
        </w:rPr>
        <w:t>ь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составлять производственную программу цеха с помощью компьютерных программных продуктов; 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>владеть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навыками изменения ассортимента выпускаемой продукции с помощью изучаемых компьютерных программ управления</w:t>
      </w:r>
      <w:r w:rsidRPr="00C02461">
        <w:rPr>
          <w:rFonts w:ascii="Times New Roman" w:hAnsi="Times New Roman"/>
          <w:sz w:val="28"/>
          <w:szCs w:val="28"/>
        </w:rPr>
        <w:t>);</w:t>
      </w:r>
    </w:p>
    <w:p w:rsidR="008D0067" w:rsidRPr="00B467A8" w:rsidRDefault="008D0067" w:rsidP="00C02461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C02461">
        <w:rPr>
          <w:rFonts w:ascii="Times New Roman" w:hAnsi="Times New Roman" w:cs="Times New Roman"/>
          <w:bCs/>
          <w:spacing w:val="-4"/>
          <w:sz w:val="28"/>
          <w:szCs w:val="28"/>
        </w:rPr>
        <w:t>ПК-23:</w:t>
      </w:r>
      <w:r w:rsidRPr="00C02461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02461">
        <w:rPr>
          <w:rFonts w:ascii="Times New Roman" w:hAnsi="Times New Roman"/>
          <w:sz w:val="28"/>
          <w:szCs w:val="28"/>
        </w:rPr>
        <w:t>способен  формировать профессиональную команду, проявлять лидерские качества в коллективе, владением способами организации производства и эффективной работы трудового коллектива на основе современных методов управления (</w:t>
      </w:r>
      <w:r w:rsidRPr="00C02461">
        <w:rPr>
          <w:rFonts w:ascii="Times New Roman" w:hAnsi="Times New Roman" w:cs="Times New Roman"/>
          <w:i/>
          <w:spacing w:val="-4"/>
          <w:sz w:val="28"/>
          <w:szCs w:val="28"/>
        </w:rPr>
        <w:t>знать</w:t>
      </w:r>
      <w:r w:rsidRPr="00C02461">
        <w:rPr>
          <w:rFonts w:ascii="Times New Roman" w:hAnsi="Times New Roman" w:cs="Times New Roman"/>
          <w:spacing w:val="-4"/>
          <w:sz w:val="28"/>
          <w:szCs w:val="28"/>
        </w:rPr>
        <w:t xml:space="preserve"> основные программные продукты; возможности компьютерного управления командой; </w:t>
      </w:r>
      <w:r w:rsidRPr="00C02461">
        <w:rPr>
          <w:rFonts w:ascii="Times New Roman" w:hAnsi="Times New Roman" w:cs="Times New Roman"/>
          <w:i/>
          <w:spacing w:val="-4"/>
          <w:sz w:val="28"/>
          <w:szCs w:val="28"/>
        </w:rPr>
        <w:t>уметь</w:t>
      </w:r>
      <w:r w:rsidRPr="00C02461">
        <w:rPr>
          <w:rFonts w:ascii="Times New Roman" w:hAnsi="Times New Roman" w:cs="Times New Roman"/>
          <w:spacing w:val="-4"/>
          <w:sz w:val="28"/>
          <w:szCs w:val="28"/>
        </w:rPr>
        <w:t xml:space="preserve"> обеспечивать эффективную работу предприятия</w:t>
      </w:r>
      <w:r w:rsidRPr="000310DF">
        <w:rPr>
          <w:rFonts w:ascii="Times New Roman" w:hAnsi="Times New Roman" w:cs="Times New Roman"/>
          <w:spacing w:val="-4"/>
          <w:sz w:val="28"/>
          <w:szCs w:val="28"/>
        </w:rPr>
        <w:t xml:space="preserve"> питания посредством использования компьютерных программ управ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ления и контроля производства; </w:t>
      </w:r>
      <w:r w:rsidRPr="00D914D3">
        <w:rPr>
          <w:rFonts w:ascii="Times New Roman" w:hAnsi="Times New Roman" w:cs="Times New Roman"/>
          <w:i/>
          <w:spacing w:val="-4"/>
          <w:sz w:val="28"/>
          <w:szCs w:val="28"/>
        </w:rPr>
        <w:t>владеть</w:t>
      </w:r>
      <w:r w:rsidRPr="000310DF">
        <w:rPr>
          <w:rFonts w:ascii="Times New Roman" w:hAnsi="Times New Roman" w:cs="Times New Roman"/>
          <w:spacing w:val="-4"/>
          <w:sz w:val="28"/>
          <w:szCs w:val="28"/>
        </w:rPr>
        <w:t xml:space="preserve"> навыком работы с компьютерными программами управления и контроля </w:t>
      </w:r>
      <w:r w:rsidRPr="00C02461">
        <w:rPr>
          <w:rFonts w:ascii="Times New Roman" w:hAnsi="Times New Roman" w:cs="Times New Roman"/>
          <w:spacing w:val="-4"/>
          <w:sz w:val="28"/>
          <w:szCs w:val="28"/>
        </w:rPr>
        <w:t>производства</w:t>
      </w:r>
      <w:r w:rsidRPr="00C02461">
        <w:rPr>
          <w:rFonts w:ascii="Times New Roman" w:hAnsi="Times New Roman"/>
          <w:sz w:val="28"/>
          <w:szCs w:val="28"/>
        </w:rPr>
        <w:t>).</w:t>
      </w:r>
    </w:p>
    <w:p w:rsidR="008D0067" w:rsidRDefault="008D0067" w:rsidP="004825D2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D0067" w:rsidRPr="00963E85" w:rsidRDefault="008D0067" w:rsidP="00AE54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963E85">
        <w:rPr>
          <w:rFonts w:ascii="Times New Roman" w:hAnsi="Times New Roman" w:cs="Times New Roman"/>
          <w:b/>
          <w:bCs/>
          <w:sz w:val="28"/>
          <w:szCs w:val="28"/>
        </w:rPr>
        <w:t>Образовательные технологии:</w:t>
      </w:r>
    </w:p>
    <w:p w:rsidR="008D0067" w:rsidRPr="00963E85" w:rsidRDefault="008D0067" w:rsidP="00AE547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 В</w:t>
      </w:r>
      <w:r w:rsidRPr="00963E85">
        <w:rPr>
          <w:rFonts w:ascii="Times New Roman" w:hAnsi="Times New Roman" w:cs="Times New Roman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занятия: лекции-визуализации, работа в малых группах, дискуссии.</w:t>
      </w:r>
    </w:p>
    <w:p w:rsidR="008D0067" w:rsidRPr="00963E85" w:rsidRDefault="008D0067" w:rsidP="00AE547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8D0067" w:rsidRPr="00963E85" w:rsidRDefault="008D0067" w:rsidP="00AE547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963E85">
        <w:rPr>
          <w:rFonts w:ascii="Times New Roman" w:hAnsi="Times New Roman" w:cs="Times New Roman"/>
          <w:b/>
          <w:bCs/>
          <w:spacing w:val="-4"/>
          <w:sz w:val="28"/>
          <w:szCs w:val="28"/>
        </w:rPr>
        <w:t>Составитель</w:t>
      </w:r>
      <w:r w:rsidRPr="00B57C3D">
        <w:rPr>
          <w:rFonts w:ascii="Times New Roman" w:hAnsi="Times New Roman" w:cs="Times New Roman"/>
          <w:b/>
          <w:spacing w:val="-4"/>
          <w:sz w:val="28"/>
          <w:szCs w:val="28"/>
        </w:rPr>
        <w:t>:</w:t>
      </w:r>
      <w:r w:rsidRPr="00963E8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С.Ю. Глебова, канд. биол</w:t>
      </w:r>
      <w:r w:rsidRPr="00963E85">
        <w:rPr>
          <w:rFonts w:ascii="Times New Roman" w:hAnsi="Times New Roman" w:cs="Times New Roman"/>
          <w:spacing w:val="-4"/>
          <w:sz w:val="28"/>
          <w:szCs w:val="28"/>
        </w:rPr>
        <w:t>. наук, доцент, кафедра технологии и организации общественного питания</w:t>
      </w:r>
    </w:p>
    <w:p w:rsidR="008D0067" w:rsidRPr="0051510D" w:rsidRDefault="008D0067" w:rsidP="0051510D">
      <w:pPr>
        <w:spacing w:after="0" w:line="240" w:lineRule="auto"/>
        <w:ind w:firstLine="709"/>
        <w:jc w:val="both"/>
        <w:rPr>
          <w:color w:val="000000"/>
        </w:rPr>
      </w:pPr>
    </w:p>
    <w:sectPr w:rsidR="008D0067" w:rsidRPr="0051510D" w:rsidSect="00CB0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92CFE"/>
    <w:multiLevelType w:val="hybridMultilevel"/>
    <w:tmpl w:val="71C40E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1F00"/>
    <w:rsid w:val="00024011"/>
    <w:rsid w:val="00025C00"/>
    <w:rsid w:val="000310DF"/>
    <w:rsid w:val="00037B16"/>
    <w:rsid w:val="00037E7E"/>
    <w:rsid w:val="000440E8"/>
    <w:rsid w:val="00052DA7"/>
    <w:rsid w:val="00081267"/>
    <w:rsid w:val="00083CF3"/>
    <w:rsid w:val="0009286B"/>
    <w:rsid w:val="000949E7"/>
    <w:rsid w:val="000A2700"/>
    <w:rsid w:val="000A5D32"/>
    <w:rsid w:val="000A6DF2"/>
    <w:rsid w:val="000B6254"/>
    <w:rsid w:val="000C3EBA"/>
    <w:rsid w:val="000E1BC7"/>
    <w:rsid w:val="000E340D"/>
    <w:rsid w:val="000F5AA9"/>
    <w:rsid w:val="001209E6"/>
    <w:rsid w:val="00141B1B"/>
    <w:rsid w:val="00143B18"/>
    <w:rsid w:val="001600B0"/>
    <w:rsid w:val="00162691"/>
    <w:rsid w:val="00165BBE"/>
    <w:rsid w:val="001A0292"/>
    <w:rsid w:val="001B2F5F"/>
    <w:rsid w:val="001C386F"/>
    <w:rsid w:val="001D08EE"/>
    <w:rsid w:val="001D4961"/>
    <w:rsid w:val="001D5043"/>
    <w:rsid w:val="001F3DF3"/>
    <w:rsid w:val="001F43D5"/>
    <w:rsid w:val="0020090C"/>
    <w:rsid w:val="00211F97"/>
    <w:rsid w:val="0023104C"/>
    <w:rsid w:val="00233305"/>
    <w:rsid w:val="00247038"/>
    <w:rsid w:val="00257019"/>
    <w:rsid w:val="002576FA"/>
    <w:rsid w:val="002603F1"/>
    <w:rsid w:val="00261533"/>
    <w:rsid w:val="00261DAC"/>
    <w:rsid w:val="00261FB3"/>
    <w:rsid w:val="00262969"/>
    <w:rsid w:val="0026459E"/>
    <w:rsid w:val="00274F40"/>
    <w:rsid w:val="00280777"/>
    <w:rsid w:val="002844F6"/>
    <w:rsid w:val="002B1610"/>
    <w:rsid w:val="002B27A5"/>
    <w:rsid w:val="002D004D"/>
    <w:rsid w:val="002D4975"/>
    <w:rsid w:val="002E59CF"/>
    <w:rsid w:val="002E6B02"/>
    <w:rsid w:val="002F2FCD"/>
    <w:rsid w:val="002F508C"/>
    <w:rsid w:val="00332974"/>
    <w:rsid w:val="00346F0E"/>
    <w:rsid w:val="003514F2"/>
    <w:rsid w:val="00383194"/>
    <w:rsid w:val="00393227"/>
    <w:rsid w:val="003A400F"/>
    <w:rsid w:val="003B1E39"/>
    <w:rsid w:val="003B41EB"/>
    <w:rsid w:val="0041489A"/>
    <w:rsid w:val="00427B24"/>
    <w:rsid w:val="004310CF"/>
    <w:rsid w:val="00431F00"/>
    <w:rsid w:val="00447941"/>
    <w:rsid w:val="004501A0"/>
    <w:rsid w:val="00452510"/>
    <w:rsid w:val="004545F6"/>
    <w:rsid w:val="0045549F"/>
    <w:rsid w:val="0047313A"/>
    <w:rsid w:val="004825D2"/>
    <w:rsid w:val="00487168"/>
    <w:rsid w:val="004A1850"/>
    <w:rsid w:val="004A1C93"/>
    <w:rsid w:val="004A3B58"/>
    <w:rsid w:val="004C0779"/>
    <w:rsid w:val="004C290A"/>
    <w:rsid w:val="004D5057"/>
    <w:rsid w:val="0050300D"/>
    <w:rsid w:val="00511734"/>
    <w:rsid w:val="0051510D"/>
    <w:rsid w:val="00526E98"/>
    <w:rsid w:val="00533B79"/>
    <w:rsid w:val="00533D35"/>
    <w:rsid w:val="005374C5"/>
    <w:rsid w:val="00540DCA"/>
    <w:rsid w:val="00542C86"/>
    <w:rsid w:val="005476A1"/>
    <w:rsid w:val="00553915"/>
    <w:rsid w:val="00572469"/>
    <w:rsid w:val="00577819"/>
    <w:rsid w:val="005A5D00"/>
    <w:rsid w:val="005B6325"/>
    <w:rsid w:val="005C5DF9"/>
    <w:rsid w:val="005D2FD4"/>
    <w:rsid w:val="005E2171"/>
    <w:rsid w:val="005E2C4B"/>
    <w:rsid w:val="005E515F"/>
    <w:rsid w:val="005F28EE"/>
    <w:rsid w:val="00627093"/>
    <w:rsid w:val="00642EC7"/>
    <w:rsid w:val="00645A6A"/>
    <w:rsid w:val="00652CF4"/>
    <w:rsid w:val="006630C6"/>
    <w:rsid w:val="00665AEA"/>
    <w:rsid w:val="006665F9"/>
    <w:rsid w:val="006760EB"/>
    <w:rsid w:val="006802EE"/>
    <w:rsid w:val="00697744"/>
    <w:rsid w:val="006A0758"/>
    <w:rsid w:val="006A210B"/>
    <w:rsid w:val="006A6100"/>
    <w:rsid w:val="006A7AC0"/>
    <w:rsid w:val="006B0BCE"/>
    <w:rsid w:val="006B5035"/>
    <w:rsid w:val="006D5D84"/>
    <w:rsid w:val="006F3C76"/>
    <w:rsid w:val="006F424B"/>
    <w:rsid w:val="00712744"/>
    <w:rsid w:val="00731D6E"/>
    <w:rsid w:val="0073321A"/>
    <w:rsid w:val="00733B53"/>
    <w:rsid w:val="0073682A"/>
    <w:rsid w:val="007438F4"/>
    <w:rsid w:val="00755A90"/>
    <w:rsid w:val="00756950"/>
    <w:rsid w:val="00767639"/>
    <w:rsid w:val="007679F4"/>
    <w:rsid w:val="00782B45"/>
    <w:rsid w:val="007848F5"/>
    <w:rsid w:val="007878DE"/>
    <w:rsid w:val="00790620"/>
    <w:rsid w:val="0079534D"/>
    <w:rsid w:val="007A77A8"/>
    <w:rsid w:val="007F1C04"/>
    <w:rsid w:val="008014B0"/>
    <w:rsid w:val="0081174D"/>
    <w:rsid w:val="0082032C"/>
    <w:rsid w:val="008501BE"/>
    <w:rsid w:val="0085767A"/>
    <w:rsid w:val="008809AD"/>
    <w:rsid w:val="0088203A"/>
    <w:rsid w:val="008870F3"/>
    <w:rsid w:val="008B3FDF"/>
    <w:rsid w:val="008C2920"/>
    <w:rsid w:val="008C2D54"/>
    <w:rsid w:val="008D0067"/>
    <w:rsid w:val="008D458F"/>
    <w:rsid w:val="008E6C6E"/>
    <w:rsid w:val="00901576"/>
    <w:rsid w:val="00915FE6"/>
    <w:rsid w:val="00922635"/>
    <w:rsid w:val="009232FD"/>
    <w:rsid w:val="0093618A"/>
    <w:rsid w:val="0093766F"/>
    <w:rsid w:val="00962A1E"/>
    <w:rsid w:val="00963E85"/>
    <w:rsid w:val="00964F40"/>
    <w:rsid w:val="00981ED2"/>
    <w:rsid w:val="00996DF4"/>
    <w:rsid w:val="009A48D3"/>
    <w:rsid w:val="009A6B60"/>
    <w:rsid w:val="009B5913"/>
    <w:rsid w:val="009C1B33"/>
    <w:rsid w:val="009C1B91"/>
    <w:rsid w:val="009C4DD4"/>
    <w:rsid w:val="009D1C99"/>
    <w:rsid w:val="009E17C0"/>
    <w:rsid w:val="009E627B"/>
    <w:rsid w:val="009F4438"/>
    <w:rsid w:val="00A00800"/>
    <w:rsid w:val="00A30647"/>
    <w:rsid w:val="00A3214B"/>
    <w:rsid w:val="00A436BF"/>
    <w:rsid w:val="00A70368"/>
    <w:rsid w:val="00A714DC"/>
    <w:rsid w:val="00A75943"/>
    <w:rsid w:val="00A8095B"/>
    <w:rsid w:val="00A82741"/>
    <w:rsid w:val="00AA07C6"/>
    <w:rsid w:val="00AA5D1F"/>
    <w:rsid w:val="00AD5A93"/>
    <w:rsid w:val="00AE2FBE"/>
    <w:rsid w:val="00AE5479"/>
    <w:rsid w:val="00AE55DF"/>
    <w:rsid w:val="00AF33AA"/>
    <w:rsid w:val="00AF5798"/>
    <w:rsid w:val="00AF6E40"/>
    <w:rsid w:val="00B07A34"/>
    <w:rsid w:val="00B12528"/>
    <w:rsid w:val="00B2101C"/>
    <w:rsid w:val="00B467A8"/>
    <w:rsid w:val="00B50293"/>
    <w:rsid w:val="00B51460"/>
    <w:rsid w:val="00B57C3D"/>
    <w:rsid w:val="00B62A3B"/>
    <w:rsid w:val="00B641CD"/>
    <w:rsid w:val="00B871CE"/>
    <w:rsid w:val="00B91340"/>
    <w:rsid w:val="00BB45E8"/>
    <w:rsid w:val="00BB6A68"/>
    <w:rsid w:val="00BB7013"/>
    <w:rsid w:val="00BC4790"/>
    <w:rsid w:val="00BD6EB8"/>
    <w:rsid w:val="00BF3C9C"/>
    <w:rsid w:val="00BF4512"/>
    <w:rsid w:val="00C00C41"/>
    <w:rsid w:val="00C02461"/>
    <w:rsid w:val="00C025EA"/>
    <w:rsid w:val="00C11716"/>
    <w:rsid w:val="00C2213D"/>
    <w:rsid w:val="00C37303"/>
    <w:rsid w:val="00C450E4"/>
    <w:rsid w:val="00C47957"/>
    <w:rsid w:val="00C517CE"/>
    <w:rsid w:val="00C575DD"/>
    <w:rsid w:val="00C60FED"/>
    <w:rsid w:val="00C61177"/>
    <w:rsid w:val="00C74E07"/>
    <w:rsid w:val="00C74F56"/>
    <w:rsid w:val="00C801D2"/>
    <w:rsid w:val="00C844E9"/>
    <w:rsid w:val="00CB080D"/>
    <w:rsid w:val="00CB0920"/>
    <w:rsid w:val="00CB63BB"/>
    <w:rsid w:val="00CB68AC"/>
    <w:rsid w:val="00CC4A5F"/>
    <w:rsid w:val="00CE02AE"/>
    <w:rsid w:val="00D00261"/>
    <w:rsid w:val="00D02DA8"/>
    <w:rsid w:val="00D12C16"/>
    <w:rsid w:val="00D16F40"/>
    <w:rsid w:val="00D26EEE"/>
    <w:rsid w:val="00D36EED"/>
    <w:rsid w:val="00D40EE0"/>
    <w:rsid w:val="00D43B86"/>
    <w:rsid w:val="00D5660A"/>
    <w:rsid w:val="00D619D4"/>
    <w:rsid w:val="00D6568C"/>
    <w:rsid w:val="00D667B7"/>
    <w:rsid w:val="00D70F83"/>
    <w:rsid w:val="00D7238D"/>
    <w:rsid w:val="00D84C1D"/>
    <w:rsid w:val="00D914D3"/>
    <w:rsid w:val="00DA5ED6"/>
    <w:rsid w:val="00DA71CD"/>
    <w:rsid w:val="00DD08C5"/>
    <w:rsid w:val="00DD2737"/>
    <w:rsid w:val="00DD5747"/>
    <w:rsid w:val="00DE2D12"/>
    <w:rsid w:val="00DE6FB9"/>
    <w:rsid w:val="00DE72C6"/>
    <w:rsid w:val="00E020D8"/>
    <w:rsid w:val="00E06328"/>
    <w:rsid w:val="00E15B7B"/>
    <w:rsid w:val="00E17FC5"/>
    <w:rsid w:val="00E23FDF"/>
    <w:rsid w:val="00E3390B"/>
    <w:rsid w:val="00E34880"/>
    <w:rsid w:val="00E355C9"/>
    <w:rsid w:val="00E36C60"/>
    <w:rsid w:val="00E41B2E"/>
    <w:rsid w:val="00E56DAF"/>
    <w:rsid w:val="00E62A6E"/>
    <w:rsid w:val="00E82C19"/>
    <w:rsid w:val="00E9012A"/>
    <w:rsid w:val="00E95A0E"/>
    <w:rsid w:val="00E963E0"/>
    <w:rsid w:val="00EB46D2"/>
    <w:rsid w:val="00EB703A"/>
    <w:rsid w:val="00EF05FB"/>
    <w:rsid w:val="00EF1328"/>
    <w:rsid w:val="00EF59D9"/>
    <w:rsid w:val="00EF70A3"/>
    <w:rsid w:val="00F33C35"/>
    <w:rsid w:val="00F3609F"/>
    <w:rsid w:val="00F36832"/>
    <w:rsid w:val="00F50FA6"/>
    <w:rsid w:val="00F52682"/>
    <w:rsid w:val="00F64B5E"/>
    <w:rsid w:val="00F77247"/>
    <w:rsid w:val="00F773FF"/>
    <w:rsid w:val="00F9133A"/>
    <w:rsid w:val="00F97309"/>
    <w:rsid w:val="00FB3305"/>
    <w:rsid w:val="00FB6D0B"/>
    <w:rsid w:val="00FD130B"/>
    <w:rsid w:val="00FE532A"/>
    <w:rsid w:val="00FF3AF0"/>
    <w:rsid w:val="00FF5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92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024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5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2</Pages>
  <Words>543</Words>
  <Characters>3101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РАБОЧЕЙ ПРОГРАММЫ УЧЕБНОЙ ДИСЦИПЛИНЫ</dc:title>
  <dc:subject/>
  <dc:creator>BEST</dc:creator>
  <cp:keywords/>
  <dc:description/>
  <cp:lastModifiedBy>ChuTN</cp:lastModifiedBy>
  <cp:revision>12</cp:revision>
  <dcterms:created xsi:type="dcterms:W3CDTF">2014-04-28T04:59:00Z</dcterms:created>
  <dcterms:modified xsi:type="dcterms:W3CDTF">2016-10-17T07:19:00Z</dcterms:modified>
</cp:coreProperties>
</file>