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26AD" w:rsidRPr="00321915" w:rsidRDefault="00AA26AD" w:rsidP="00E12B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AA26AD" w:rsidRPr="00321915" w:rsidRDefault="00AA26AD" w:rsidP="00E12B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AA26AD" w:rsidRPr="00C76C3F" w:rsidRDefault="00AA26AD" w:rsidP="00E12B31">
      <w:pPr>
        <w:spacing w:after="0"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Дисциплина  </w:t>
      </w:r>
      <w:r w:rsidRPr="00C76C3F">
        <w:rPr>
          <w:rFonts w:ascii="Times New Roman" w:hAnsi="Times New Roman"/>
          <w:sz w:val="28"/>
          <w:szCs w:val="28"/>
        </w:rPr>
        <w:t>Б</w:t>
      </w:r>
      <w:r>
        <w:rPr>
          <w:rFonts w:ascii="Times New Roman" w:hAnsi="Times New Roman"/>
          <w:sz w:val="28"/>
          <w:szCs w:val="28"/>
        </w:rPr>
        <w:t>1.Б.5</w:t>
      </w:r>
      <w:r w:rsidRPr="00C76C3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Физическая культура и спорт</w:t>
      </w:r>
    </w:p>
    <w:p w:rsidR="00AA26AD" w:rsidRPr="00C71697" w:rsidRDefault="00AA26AD" w:rsidP="00E12B31">
      <w:pPr>
        <w:spacing w:after="0" w:line="240" w:lineRule="auto"/>
        <w:ind w:firstLine="720"/>
        <w:jc w:val="center"/>
        <w:rPr>
          <w:rFonts w:ascii="Times New Roman" w:hAnsi="Times New Roman"/>
          <w:b/>
          <w:sz w:val="28"/>
          <w:szCs w:val="28"/>
        </w:rPr>
      </w:pPr>
    </w:p>
    <w:p w:rsidR="00AA26AD" w:rsidRDefault="00AA26A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1,2</w:t>
      </w:r>
    </w:p>
    <w:p w:rsidR="00AA26AD" w:rsidRPr="00321915" w:rsidRDefault="00AA26A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72</w:t>
      </w:r>
    </w:p>
    <w:p w:rsidR="00AA26AD" w:rsidRDefault="00AA26A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2</w:t>
      </w:r>
    </w:p>
    <w:p w:rsidR="00AA26AD" w:rsidRPr="00321915" w:rsidRDefault="00AA26A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Промежуточная аттестация:</w:t>
      </w:r>
      <w:r w:rsidRPr="00C71697">
        <w:rPr>
          <w:rFonts w:ascii="Times New Roman" w:hAnsi="Times New Roman"/>
          <w:b/>
          <w:sz w:val="28"/>
          <w:szCs w:val="28"/>
        </w:rPr>
        <w:t xml:space="preserve"> </w:t>
      </w:r>
      <w:r w:rsidRPr="00321915">
        <w:rPr>
          <w:rFonts w:ascii="Times New Roman" w:hAnsi="Times New Roman"/>
          <w:sz w:val="28"/>
          <w:szCs w:val="28"/>
        </w:rPr>
        <w:t>зачет</w:t>
      </w:r>
    </w:p>
    <w:p w:rsidR="00AA26AD" w:rsidRPr="00321915" w:rsidRDefault="00AA26A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</w:p>
    <w:p w:rsidR="00AA26AD" w:rsidRPr="00C71697" w:rsidRDefault="00AA26AD" w:rsidP="00321915">
      <w:pPr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ООП:</w:t>
      </w:r>
    </w:p>
    <w:p w:rsidR="00AA26AD" w:rsidRPr="00321915" w:rsidRDefault="00AA26AD" w:rsidP="00C71697">
      <w:pPr>
        <w:pStyle w:val="BodyText"/>
        <w:jc w:val="both"/>
        <w:rPr>
          <w:b w:val="0"/>
          <w:i/>
          <w:szCs w:val="28"/>
        </w:rPr>
      </w:pPr>
      <w:r>
        <w:rPr>
          <w:b w:val="0"/>
          <w:szCs w:val="28"/>
        </w:rPr>
        <w:t xml:space="preserve">       Д</w:t>
      </w:r>
      <w:r w:rsidRPr="00C71697">
        <w:rPr>
          <w:b w:val="0"/>
          <w:szCs w:val="28"/>
        </w:rPr>
        <w:t>исциплина «Физическая культура» включена в базовую часть учебн</w:t>
      </w:r>
      <w:r>
        <w:rPr>
          <w:b w:val="0"/>
          <w:szCs w:val="28"/>
        </w:rPr>
        <w:t xml:space="preserve">ого </w:t>
      </w:r>
      <w:r w:rsidRPr="00C71697">
        <w:rPr>
          <w:b w:val="0"/>
          <w:szCs w:val="28"/>
        </w:rPr>
        <w:t>план</w:t>
      </w:r>
      <w:r>
        <w:rPr>
          <w:b w:val="0"/>
          <w:szCs w:val="28"/>
        </w:rPr>
        <w:t>а</w:t>
      </w:r>
      <w:r w:rsidRPr="00C71697">
        <w:rPr>
          <w:b w:val="0"/>
          <w:szCs w:val="28"/>
        </w:rPr>
        <w:t xml:space="preserve"> подготовки бакалавр</w:t>
      </w:r>
      <w:r>
        <w:rPr>
          <w:b w:val="0"/>
          <w:szCs w:val="28"/>
        </w:rPr>
        <w:t>ов</w:t>
      </w:r>
      <w:r w:rsidRPr="00C71697">
        <w:rPr>
          <w:b w:val="0"/>
          <w:szCs w:val="28"/>
        </w:rPr>
        <w:t xml:space="preserve"> по направлению </w:t>
      </w:r>
      <w:r w:rsidRPr="00C76C3F">
        <w:rPr>
          <w:b w:val="0"/>
          <w:szCs w:val="28"/>
        </w:rPr>
        <w:t>19.03.04</w:t>
      </w:r>
      <w:r>
        <w:rPr>
          <w:b w:val="0"/>
          <w:szCs w:val="28"/>
        </w:rPr>
        <w:t xml:space="preserve"> </w:t>
      </w:r>
      <w:r w:rsidRPr="00321915">
        <w:rPr>
          <w:b w:val="0"/>
          <w:i/>
          <w:szCs w:val="28"/>
        </w:rPr>
        <w:t>Технология продукции и организация общественного питания.</w:t>
      </w:r>
    </w:p>
    <w:p w:rsidR="00AA26AD" w:rsidRPr="00321915" w:rsidRDefault="00AA26AD" w:rsidP="00C71697">
      <w:pPr>
        <w:spacing w:after="0" w:line="240" w:lineRule="auto"/>
        <w:ind w:firstLine="709"/>
        <w:jc w:val="both"/>
        <w:rPr>
          <w:rFonts w:ascii="Times New Roman" w:hAnsi="Times New Roman"/>
          <w:b/>
          <w:i/>
          <w:sz w:val="28"/>
          <w:szCs w:val="28"/>
        </w:rPr>
      </w:pPr>
    </w:p>
    <w:p w:rsidR="00AA26AD" w:rsidRDefault="00AA26A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Цель и задачи освоения дисциплины:</w:t>
      </w:r>
    </w:p>
    <w:p w:rsidR="00AA26AD" w:rsidRDefault="00AA26AD" w:rsidP="00321915">
      <w:pPr>
        <w:spacing w:after="0" w:line="240" w:lineRule="auto"/>
        <w:ind w:right="-5" w:firstLine="540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Цель дисциплины «Физическая культура» состоит в формировании физической культуры личности.</w:t>
      </w:r>
    </w:p>
    <w:p w:rsidR="00AA26AD" w:rsidRPr="00321915" w:rsidRDefault="00AA26AD" w:rsidP="00321915">
      <w:pPr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 w:rsidRPr="00321915">
        <w:rPr>
          <w:rFonts w:ascii="Times New Roman" w:hAnsi="Times New Roman"/>
          <w:sz w:val="28"/>
          <w:szCs w:val="28"/>
        </w:rPr>
        <w:t>Задачи:</w:t>
      </w:r>
    </w:p>
    <w:p w:rsidR="00AA26AD" w:rsidRDefault="00AA26A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понимание роли физической культуры в развитии личности и подготовке ее к профессиональной деятельности;</w:t>
      </w:r>
    </w:p>
    <w:p w:rsidR="00AA26AD" w:rsidRDefault="00AA26A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дать знания научно-практических основы физической культуры и здорового образа жизни;</w:t>
      </w:r>
    </w:p>
    <w:p w:rsidR="00AA26AD" w:rsidRDefault="00AA26A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сформировать мотивационно-ценностное отношение к физической культуре, установки на здоровый стиль жизни, физическое самосовершенствование и самовоспитание, потребности в регулярных занятиях физическими упражнениями и спортом;</w:t>
      </w:r>
    </w:p>
    <w:p w:rsidR="00AA26AD" w:rsidRDefault="00AA26A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овладеть системой практических умений и навыков, обеспечивающих сохранение и укрепление здоровья, психическое благополучие, развитие и совершенствование психофизических особенностей, качеств и свойств личности, самоопределение в физической культуре;</w:t>
      </w:r>
    </w:p>
    <w:p w:rsidR="00AA26AD" w:rsidRDefault="00AA26A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обеспечить общую и профессионально-прикладную физическую подготовленность, определяющую психофизическую готовность студента у будущей профессии;</w:t>
      </w:r>
    </w:p>
    <w:p w:rsidR="00AA26AD" w:rsidRDefault="00AA26A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 приобрести опыт творческого использования физкультурно-спортивной деятельности для достижения жизненных и профессиональных целей.</w:t>
      </w:r>
    </w:p>
    <w:p w:rsidR="00AA26AD" w:rsidRDefault="00AA26AD" w:rsidP="00C71697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AA26AD" w:rsidRDefault="00AA26A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Содержание дисциплины:</w:t>
      </w:r>
    </w:p>
    <w:p w:rsidR="00AA26AD" w:rsidRPr="00321915" w:rsidRDefault="00AA26A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i/>
          <w:sz w:val="28"/>
          <w:szCs w:val="28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 xml:space="preserve">Физическая культура в общекультурной и профессиональной подготовке студентов. Основы здорового образа жизни. </w:t>
      </w:r>
      <w:r>
        <w:rPr>
          <w:rFonts w:ascii="Times New Roman" w:hAnsi="Times New Roman"/>
          <w:sz w:val="28"/>
          <w:szCs w:val="28"/>
          <w:lang w:eastAsia="ru-RU"/>
        </w:rPr>
        <w:t>В содержании раскрываются основы физической культуры как отдельно взятой общечеловеческой культуре. Ориентирует студентов на соблюдение правил здорового образа жизни и значимости двигательной активности как один из факторов улучшения работоспособности.</w:t>
      </w:r>
    </w:p>
    <w:p w:rsidR="00AA26AD" w:rsidRPr="00321915" w:rsidRDefault="00AA26AD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Социально-биологические основы физической культуры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получения определенных знаний студентам предложено более подробно рассмотреть строение человека и работы функциональных систем организма. Затрагиваются моменты поэтапного развития человека начиная внутри утробного и вне утробного периода. Раскрыты моменты осуществления работы центральной нервной системы</w:t>
      </w:r>
      <w:r>
        <w:rPr>
          <w:rFonts w:ascii="Times New Roman" w:hAnsi="Times New Roman"/>
          <w:sz w:val="32"/>
          <w:szCs w:val="32"/>
          <w:lang w:eastAsia="ru-RU"/>
        </w:rPr>
        <w:t>.</w:t>
      </w:r>
    </w:p>
    <w:p w:rsidR="00AA26AD" w:rsidRPr="00321915" w:rsidRDefault="00AA26AD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Общая физическая подготовка, специальная физическая подготовка, спортивная подготовка в системе физического воспитания. Особенности занятий избранным видом спорта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В этой теме подробно раскрыты основы общей физической подготовки, затронуты моменты развития и усовершенствования таких качеств как быстрота, выносливость, сила, гибкость, ловкость. Раскрыты моменты более целенаправленной подготовки человека к дальнейшей спортивной либо профессиональной деятельности. Даны приблизительные планы теоретической, тактической, психологической и физической подготовок.</w:t>
      </w:r>
    </w:p>
    <w:p w:rsidR="00AA26AD" w:rsidRPr="00321915" w:rsidRDefault="00AA26AD" w:rsidP="00C71697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Основы методики самостоятельных занятий системами физических упражнений. Основы врачебного контроля и самоконтроля при занятиях физическими упражнениями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. </w:t>
      </w:r>
      <w:r>
        <w:rPr>
          <w:rFonts w:ascii="Times New Roman" w:hAnsi="Times New Roman"/>
          <w:sz w:val="28"/>
          <w:szCs w:val="28"/>
          <w:lang w:eastAsia="ru-RU"/>
        </w:rPr>
        <w:t>Для человека занимающегося физической культурой так и не принимающего участия в использовании средств физической культуры, необходимо осуществлять самоконтроль, а так же контроль под наблюдением специалиста. Для этого необходимо иметь представление о различных тестах, пробах, а так же самостоятельного наблюдения.</w:t>
      </w:r>
    </w:p>
    <w:p w:rsidR="00AA26AD" w:rsidRPr="00321915" w:rsidRDefault="00AA26AD" w:rsidP="00321915">
      <w:pPr>
        <w:spacing w:after="0" w:line="240" w:lineRule="auto"/>
        <w:jc w:val="both"/>
        <w:rPr>
          <w:rFonts w:ascii="Times New Roman" w:hAnsi="Times New Roman"/>
          <w:i/>
          <w:sz w:val="32"/>
          <w:szCs w:val="32"/>
          <w:lang w:eastAsia="ru-RU"/>
        </w:rPr>
      </w:pPr>
      <w:r>
        <w:rPr>
          <w:rFonts w:ascii="Times New Roman" w:hAnsi="Times New Roman"/>
          <w:i/>
          <w:sz w:val="28"/>
          <w:szCs w:val="28"/>
          <w:lang w:eastAsia="ru-RU"/>
        </w:rPr>
        <w:t>Профессионально-прикладная физическая подготовка.</w:t>
      </w:r>
      <w:r>
        <w:rPr>
          <w:rFonts w:ascii="Times New Roman" w:hAnsi="Times New Roman"/>
          <w:i/>
          <w:sz w:val="32"/>
          <w:szCs w:val="32"/>
          <w:lang w:eastAsia="ru-RU"/>
        </w:rPr>
        <w:t xml:space="preserve"> </w:t>
      </w:r>
      <w:r>
        <w:rPr>
          <w:rFonts w:ascii="Times New Roman" w:hAnsi="Times New Roman"/>
          <w:sz w:val="28"/>
          <w:szCs w:val="28"/>
          <w:lang w:eastAsia="ru-RU"/>
        </w:rPr>
        <w:t>Сущность ППФП, ее цель и задачи в учебном процессе. Краткая характеристика параметров профессиональной подготовленности. Общая физическая подготовленность как ключевое направление профессиональной подготовки. Зависимость соотношения ОФП и СФП от избранной профессии. Свойства  «прикладности» физических упражнений. Значимость их использования в  профессиональной  деятельности специалиста.</w:t>
      </w:r>
    </w:p>
    <w:p w:rsidR="00AA26AD" w:rsidRDefault="00AA26AD" w:rsidP="00C71697">
      <w:pPr>
        <w:spacing w:after="0" w:line="240" w:lineRule="auto"/>
        <w:ind w:firstLine="426"/>
        <w:jc w:val="both"/>
        <w:rPr>
          <w:rFonts w:ascii="Times New Roman" w:hAnsi="Times New Roman"/>
          <w:i/>
          <w:sz w:val="28"/>
          <w:szCs w:val="28"/>
          <w:lang w:eastAsia="ru-RU"/>
        </w:rPr>
      </w:pPr>
    </w:p>
    <w:p w:rsidR="00AA26AD" w:rsidRDefault="00AA26AD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(ОК)) компетенциями</w:t>
      </w:r>
      <w:r w:rsidRPr="00E12B31">
        <w:rPr>
          <w:rFonts w:ascii="Times New Roman" w:hAnsi="Times New Roman"/>
          <w:sz w:val="28"/>
          <w:szCs w:val="28"/>
        </w:rPr>
        <w:t>:</w:t>
      </w:r>
      <w:bookmarkStart w:id="0" w:name="sub_1519"/>
      <w:r w:rsidRPr="00E12B31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       </w:t>
      </w:r>
    </w:p>
    <w:p w:rsidR="00AA26AD" w:rsidRPr="00927838" w:rsidRDefault="00AA26AD" w:rsidP="00927838">
      <w:pPr>
        <w:tabs>
          <w:tab w:val="left" w:pos="540"/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ОК-8: </w:t>
      </w:r>
      <w:r w:rsidRPr="00E12B31">
        <w:rPr>
          <w:rFonts w:ascii="Times New Roman" w:hAnsi="Times New Roman"/>
          <w:sz w:val="28"/>
          <w:szCs w:val="28"/>
        </w:rPr>
        <w:t>способен   использовать методы и средства физической культуры для обеспечения полноценной социальной и профессиональной деятельности (</w:t>
      </w:r>
      <w:r w:rsidRPr="00E12B31">
        <w:rPr>
          <w:rFonts w:ascii="Times New Roman" w:hAnsi="Times New Roman"/>
          <w:i/>
          <w:sz w:val="28"/>
          <w:szCs w:val="28"/>
        </w:rPr>
        <w:t>знать</w:t>
      </w:r>
      <w:r w:rsidRPr="00E12B31">
        <w:rPr>
          <w:rFonts w:ascii="Times New Roman" w:hAnsi="Times New Roman"/>
          <w:sz w:val="28"/>
          <w:szCs w:val="28"/>
        </w:rPr>
        <w:t xml:space="preserve"> методы и средства самоконтроля; </w:t>
      </w:r>
      <w:r w:rsidRPr="00E12B31">
        <w:rPr>
          <w:rFonts w:ascii="Times New Roman" w:hAnsi="Times New Roman"/>
          <w:i/>
          <w:sz w:val="28"/>
          <w:szCs w:val="28"/>
        </w:rPr>
        <w:t>уметь</w:t>
      </w:r>
      <w:r w:rsidRPr="00E12B31">
        <w:rPr>
          <w:rFonts w:ascii="Times New Roman" w:hAnsi="Times New Roman"/>
          <w:sz w:val="28"/>
          <w:szCs w:val="28"/>
        </w:rPr>
        <w:t xml:space="preserve"> контролировать</w:t>
      </w:r>
      <w:r>
        <w:rPr>
          <w:rFonts w:ascii="Times New Roman" w:hAnsi="Times New Roman"/>
          <w:sz w:val="28"/>
          <w:szCs w:val="28"/>
        </w:rPr>
        <w:t xml:space="preserve"> свое физическое состояние, владеть методиками самоконтроля и оценки физической работоспособности; </w:t>
      </w:r>
      <w:r>
        <w:rPr>
          <w:rFonts w:ascii="Times New Roman" w:hAnsi="Times New Roman"/>
          <w:i/>
          <w:sz w:val="28"/>
          <w:szCs w:val="28"/>
        </w:rPr>
        <w:t>владеть</w:t>
      </w:r>
      <w:r>
        <w:rPr>
          <w:rFonts w:ascii="Times New Roman" w:hAnsi="Times New Roman"/>
          <w:sz w:val="28"/>
          <w:szCs w:val="28"/>
        </w:rPr>
        <w:t xml:space="preserve"> способностью самостоятельно применять методы и средства познания, обучения и самоконтроля для приобретения новых знаний и умений, развития социальных и профессиональных компетенций)</w:t>
      </w:r>
      <w:bookmarkStart w:id="1" w:name="sub_5122"/>
      <w:bookmarkEnd w:id="0"/>
      <w:r>
        <w:rPr>
          <w:rFonts w:ascii="Times New Roman" w:hAnsi="Times New Roman"/>
          <w:sz w:val="28"/>
          <w:szCs w:val="28"/>
        </w:rPr>
        <w:t>.</w:t>
      </w:r>
    </w:p>
    <w:bookmarkEnd w:id="1"/>
    <w:p w:rsidR="00AA26AD" w:rsidRDefault="00AA26AD" w:rsidP="00C71697">
      <w:pPr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</w:p>
    <w:p w:rsidR="00AA26AD" w:rsidRDefault="00AA26AD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Образовательные технологии: </w:t>
      </w:r>
    </w:p>
    <w:p w:rsidR="00AA26AD" w:rsidRDefault="00AA26AD" w:rsidP="00321915">
      <w:pPr>
        <w:tabs>
          <w:tab w:val="left" w:pos="540"/>
        </w:tabs>
        <w:spacing w:after="0" w:line="240" w:lineRule="auto"/>
        <w:ind w:firstLine="42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Практические занятия и лекционный курс.</w:t>
      </w:r>
    </w:p>
    <w:p w:rsidR="00AA26AD" w:rsidRDefault="00AA26AD" w:rsidP="00C71697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AA26AD" w:rsidRDefault="00AA26AD" w:rsidP="00321915">
      <w:pPr>
        <w:tabs>
          <w:tab w:val="left" w:pos="540"/>
        </w:tabs>
        <w:spacing w:after="0" w:line="240" w:lineRule="auto"/>
        <w:ind w:firstLine="54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Составитель</w:t>
      </w:r>
      <w:r w:rsidRPr="00321915">
        <w:rPr>
          <w:rFonts w:ascii="Times New Roman" w:hAnsi="Times New Roman"/>
          <w:b/>
          <w:sz w:val="28"/>
          <w:szCs w:val="28"/>
        </w:rPr>
        <w:t>: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О.А. Бутурлин, старший преподаватель, кафедра физического воспитания и спорта </w:t>
      </w:r>
    </w:p>
    <w:p w:rsidR="00AA26AD" w:rsidRDefault="00AA26AD" w:rsidP="00C71697">
      <w:pPr>
        <w:spacing w:after="0" w:line="240" w:lineRule="auto"/>
        <w:jc w:val="both"/>
      </w:pPr>
    </w:p>
    <w:sectPr w:rsidR="00AA26AD" w:rsidSect="00321915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731F9"/>
    <w:rsid w:val="00272410"/>
    <w:rsid w:val="002925BA"/>
    <w:rsid w:val="00321915"/>
    <w:rsid w:val="003D783D"/>
    <w:rsid w:val="006731F9"/>
    <w:rsid w:val="006D4594"/>
    <w:rsid w:val="006E0F76"/>
    <w:rsid w:val="007216F4"/>
    <w:rsid w:val="00747780"/>
    <w:rsid w:val="00751E0E"/>
    <w:rsid w:val="007C0C7E"/>
    <w:rsid w:val="008160D8"/>
    <w:rsid w:val="00927838"/>
    <w:rsid w:val="009F366E"/>
    <w:rsid w:val="00AA26AD"/>
    <w:rsid w:val="00AC5217"/>
    <w:rsid w:val="00C64FC1"/>
    <w:rsid w:val="00C71697"/>
    <w:rsid w:val="00C76C3F"/>
    <w:rsid w:val="00D1019C"/>
    <w:rsid w:val="00E12B31"/>
    <w:rsid w:val="00EB0340"/>
    <w:rsid w:val="00EC5C1A"/>
    <w:rsid w:val="00F019D9"/>
    <w:rsid w:val="00F0508F"/>
    <w:rsid w:val="00F76F6A"/>
    <w:rsid w:val="00FE59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731F9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semiHidden/>
    <w:rsid w:val="006731F9"/>
    <w:pPr>
      <w:spacing w:after="0" w:line="240" w:lineRule="auto"/>
      <w:jc w:val="center"/>
    </w:pPr>
    <w:rPr>
      <w:rFonts w:ascii="Times New Roman" w:eastAsia="Times New Roman" w:hAnsi="Times New Roman"/>
      <w:b/>
      <w:sz w:val="28"/>
      <w:szCs w:val="20"/>
      <w:lang w:eastAsia="ru-RU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6731F9"/>
    <w:rPr>
      <w:rFonts w:ascii="Times New Roman" w:hAnsi="Times New Roman" w:cs="Times New Roman"/>
      <w:b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4750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750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2</Pages>
  <Words>674</Words>
  <Characters>3842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Кургузова Елена Викторовна</dc:creator>
  <cp:keywords/>
  <dc:description/>
  <cp:lastModifiedBy>ChuTN</cp:lastModifiedBy>
  <cp:revision>8</cp:revision>
  <dcterms:created xsi:type="dcterms:W3CDTF">2014-04-10T02:32:00Z</dcterms:created>
  <dcterms:modified xsi:type="dcterms:W3CDTF">2016-10-17T09:58:00Z</dcterms:modified>
</cp:coreProperties>
</file>