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7E0" w:rsidRPr="00321915" w:rsidRDefault="002B47E0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2B47E0" w:rsidRPr="00321915" w:rsidRDefault="002B47E0" w:rsidP="00B64990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B47E0" w:rsidRPr="00C76C3F" w:rsidRDefault="002B47E0" w:rsidP="00E12B3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2B47E0" w:rsidRPr="00C71697" w:rsidRDefault="002B47E0" w:rsidP="00B64990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2B47E0" w:rsidRPr="006935BC" w:rsidRDefault="002B47E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2B47E0" w:rsidRPr="00321915" w:rsidRDefault="002B47E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2B47E0" w:rsidRDefault="002B47E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2B47E0" w:rsidRPr="00321915" w:rsidRDefault="002B47E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2B47E0" w:rsidRPr="00321915" w:rsidRDefault="002B47E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2B47E0" w:rsidRPr="00C71697" w:rsidRDefault="002B47E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B47E0" w:rsidRPr="004D7740" w:rsidRDefault="002B47E0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4D7740">
        <w:rPr>
          <w:b w:val="0"/>
          <w:szCs w:val="28"/>
        </w:rPr>
        <w:t>19.03.0</w:t>
      </w:r>
      <w:r>
        <w:rPr>
          <w:b w:val="0"/>
          <w:szCs w:val="28"/>
        </w:rPr>
        <w:t>3</w:t>
      </w:r>
      <w:r w:rsidRPr="004D7740">
        <w:rPr>
          <w:b w:val="0"/>
          <w:szCs w:val="28"/>
        </w:rPr>
        <w:t xml:space="preserve"> </w:t>
      </w:r>
      <w:r w:rsidRPr="004D7740">
        <w:rPr>
          <w:b w:val="0"/>
          <w:i/>
          <w:szCs w:val="28"/>
        </w:rPr>
        <w:t xml:space="preserve">Продукты питания </w:t>
      </w:r>
      <w:r>
        <w:rPr>
          <w:b w:val="0"/>
          <w:i/>
          <w:szCs w:val="28"/>
        </w:rPr>
        <w:t>животного происхождения</w:t>
      </w:r>
      <w:r w:rsidRPr="004D7740">
        <w:rPr>
          <w:b w:val="0"/>
          <w:i/>
          <w:szCs w:val="28"/>
        </w:rPr>
        <w:t>.</w:t>
      </w:r>
    </w:p>
    <w:p w:rsidR="002B47E0" w:rsidRPr="00321915" w:rsidRDefault="002B47E0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2B47E0" w:rsidRDefault="002B47E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2B47E0" w:rsidRDefault="002B47E0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2B47E0" w:rsidRPr="00321915" w:rsidRDefault="002B47E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2B47E0" w:rsidRDefault="002B47E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2B47E0" w:rsidRDefault="002B47E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2B47E0" w:rsidRDefault="002B47E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2B47E0" w:rsidRDefault="002B47E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2B47E0" w:rsidRDefault="002B47E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2B47E0" w:rsidRDefault="002B47E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2B47E0" w:rsidRDefault="002B47E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2B47E0" w:rsidRDefault="002B47E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2B47E0" w:rsidRPr="00321915" w:rsidRDefault="002B47E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2B47E0" w:rsidRPr="00321915" w:rsidRDefault="002B47E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2B47E0" w:rsidRPr="00321915" w:rsidRDefault="002B47E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2B47E0" w:rsidRPr="00321915" w:rsidRDefault="002B47E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2B47E0" w:rsidRPr="00321915" w:rsidRDefault="002B47E0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2B47E0" w:rsidRDefault="002B47E0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2B47E0" w:rsidRDefault="002B47E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компетенциями</w:t>
      </w:r>
      <w:r w:rsidRPr="00E12B31">
        <w:rPr>
          <w:rFonts w:ascii="Times New Roman" w:hAnsi="Times New Roman"/>
          <w:sz w:val="28"/>
          <w:szCs w:val="28"/>
        </w:rPr>
        <w:t>:</w:t>
      </w:r>
      <w:bookmarkStart w:id="0" w:name="sub_1519"/>
      <w:r w:rsidRPr="00E12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2B47E0" w:rsidRPr="00B64990" w:rsidRDefault="002B47E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ОК-8: способен </w:t>
      </w:r>
      <w:r w:rsidRPr="00B64990">
        <w:rPr>
          <w:rFonts w:ascii="Times New Roman" w:hAnsi="Times New Roman"/>
          <w:sz w:val="28"/>
          <w:szCs w:val="28"/>
        </w:rPr>
        <w:t>использовать методы и средства физической культуры для обеспечения полноценной социальной и профессиональной деятельности</w:t>
      </w:r>
      <w:r w:rsidRPr="00D65E57">
        <w:rPr>
          <w:rFonts w:ascii="Times New Roman" w:hAnsi="Times New Roman"/>
          <w:sz w:val="24"/>
          <w:szCs w:val="24"/>
        </w:rPr>
        <w:t xml:space="preserve"> </w:t>
      </w:r>
      <w:r w:rsidRPr="00B64990">
        <w:rPr>
          <w:rFonts w:ascii="Times New Roman" w:hAnsi="Times New Roman"/>
          <w:sz w:val="28"/>
          <w:szCs w:val="28"/>
        </w:rPr>
        <w:t>(</w:t>
      </w:r>
      <w:r w:rsidRPr="00B64990">
        <w:rPr>
          <w:rFonts w:ascii="Times New Roman" w:hAnsi="Times New Roman"/>
          <w:i/>
          <w:sz w:val="28"/>
          <w:szCs w:val="28"/>
        </w:rPr>
        <w:t xml:space="preserve">знает </w:t>
      </w:r>
      <w:r w:rsidRPr="00B64990">
        <w:rPr>
          <w:rFonts w:ascii="Times New Roman" w:hAnsi="Times New Roman"/>
          <w:sz w:val="28"/>
          <w:szCs w:val="28"/>
        </w:rPr>
        <w:t xml:space="preserve"> методы и средства самоконтроля; </w:t>
      </w:r>
      <w:r w:rsidRPr="00B64990">
        <w:rPr>
          <w:rFonts w:ascii="Times New Roman" w:hAnsi="Times New Roman"/>
          <w:i/>
          <w:sz w:val="28"/>
          <w:szCs w:val="28"/>
        </w:rPr>
        <w:t xml:space="preserve">умеет </w:t>
      </w:r>
      <w:r w:rsidRPr="00B64990">
        <w:rPr>
          <w:rFonts w:ascii="Times New Roman" w:hAnsi="Times New Roman"/>
          <w:sz w:val="28"/>
          <w:szCs w:val="28"/>
        </w:rPr>
        <w:t xml:space="preserve">контролировать свое физическое состояние, владеть методиками самоконтроля и оценки физической работоспособности; </w:t>
      </w:r>
      <w:r w:rsidRPr="00B64990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B64990">
        <w:rPr>
          <w:rFonts w:ascii="Times New Roman" w:hAnsi="Times New Roman"/>
          <w:sz w:val="28"/>
          <w:szCs w:val="28"/>
        </w:rPr>
        <w:t xml:space="preserve"> методами и средствами познания, обучения и самоконтроля для приобретения новых знаний и умений, развития социальных и профессиональных компетенций)</w:t>
      </w:r>
      <w:bookmarkStart w:id="1" w:name="sub_5122"/>
      <w:bookmarkEnd w:id="0"/>
      <w:r w:rsidRPr="00B64990">
        <w:rPr>
          <w:rFonts w:ascii="Times New Roman" w:hAnsi="Times New Roman"/>
          <w:sz w:val="28"/>
          <w:szCs w:val="28"/>
        </w:rPr>
        <w:t>.</w:t>
      </w:r>
    </w:p>
    <w:bookmarkEnd w:id="1"/>
    <w:p w:rsidR="002B47E0" w:rsidRDefault="002B47E0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2B47E0" w:rsidRDefault="002B47E0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2B47E0" w:rsidRDefault="002B47E0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2B47E0" w:rsidRDefault="002B47E0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B47E0" w:rsidRDefault="002B47E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2B47E0" w:rsidRDefault="002B47E0" w:rsidP="00C71697">
      <w:pPr>
        <w:spacing w:after="0" w:line="240" w:lineRule="auto"/>
        <w:jc w:val="both"/>
      </w:pPr>
    </w:p>
    <w:sectPr w:rsidR="002B47E0" w:rsidSect="00B64990">
      <w:pgSz w:w="11906" w:h="16838"/>
      <w:pgMar w:top="540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E1A52"/>
    <w:rsid w:val="00197669"/>
    <w:rsid w:val="00224721"/>
    <w:rsid w:val="00272410"/>
    <w:rsid w:val="002925BA"/>
    <w:rsid w:val="002B47E0"/>
    <w:rsid w:val="00310EFD"/>
    <w:rsid w:val="00321915"/>
    <w:rsid w:val="003C74F8"/>
    <w:rsid w:val="003D783D"/>
    <w:rsid w:val="004729F4"/>
    <w:rsid w:val="004B34DF"/>
    <w:rsid w:val="004D7740"/>
    <w:rsid w:val="00557D50"/>
    <w:rsid w:val="006731F9"/>
    <w:rsid w:val="0068715B"/>
    <w:rsid w:val="006935BC"/>
    <w:rsid w:val="006A15B0"/>
    <w:rsid w:val="006D4594"/>
    <w:rsid w:val="006E0F76"/>
    <w:rsid w:val="007216F4"/>
    <w:rsid w:val="00747780"/>
    <w:rsid w:val="00751E0E"/>
    <w:rsid w:val="007C0C7E"/>
    <w:rsid w:val="008131B5"/>
    <w:rsid w:val="008160D8"/>
    <w:rsid w:val="00927838"/>
    <w:rsid w:val="009D39DC"/>
    <w:rsid w:val="009F366E"/>
    <w:rsid w:val="00AA26AD"/>
    <w:rsid w:val="00AC5217"/>
    <w:rsid w:val="00B64990"/>
    <w:rsid w:val="00C54F2D"/>
    <w:rsid w:val="00C64FC1"/>
    <w:rsid w:val="00C71697"/>
    <w:rsid w:val="00C76C3F"/>
    <w:rsid w:val="00CD606B"/>
    <w:rsid w:val="00D1019C"/>
    <w:rsid w:val="00D31E47"/>
    <w:rsid w:val="00D65E57"/>
    <w:rsid w:val="00D92169"/>
    <w:rsid w:val="00E12B31"/>
    <w:rsid w:val="00EB0340"/>
    <w:rsid w:val="00EC5C1A"/>
    <w:rsid w:val="00EE4FFD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3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2</Pages>
  <Words>666</Words>
  <Characters>3800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dcterms:created xsi:type="dcterms:W3CDTF">2014-04-10T02:32:00Z</dcterms:created>
  <dcterms:modified xsi:type="dcterms:W3CDTF">2016-11-29T10:29:00Z</dcterms:modified>
</cp:coreProperties>
</file>