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280" w:rsidRPr="00321915" w:rsidRDefault="00493280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493280" w:rsidRPr="00321915" w:rsidRDefault="00493280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93280" w:rsidRPr="00C76C3F" w:rsidRDefault="00493280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493280" w:rsidRPr="00C71697" w:rsidRDefault="00493280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493280" w:rsidRDefault="0049328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1-6</w:t>
      </w:r>
    </w:p>
    <w:p w:rsidR="00493280" w:rsidRPr="00321915" w:rsidRDefault="0049328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493280" w:rsidRPr="00321915" w:rsidRDefault="0049328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493280" w:rsidRPr="00321915" w:rsidRDefault="00493280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493280" w:rsidRPr="00C71697" w:rsidRDefault="0049328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493280" w:rsidRPr="00D07436" w:rsidRDefault="0049328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</w:t>
      </w:r>
      <w:r w:rsidRPr="000C200B">
        <w:rPr>
          <w:b w:val="0"/>
          <w:szCs w:val="28"/>
        </w:rPr>
        <w:t>3</w:t>
      </w:r>
      <w:r w:rsidRPr="00D07436">
        <w:rPr>
          <w:b w:val="0"/>
          <w:i/>
          <w:szCs w:val="28"/>
        </w:rPr>
        <w:t xml:space="preserve"> Продукты питания </w:t>
      </w:r>
      <w:r>
        <w:rPr>
          <w:b w:val="0"/>
          <w:i/>
          <w:szCs w:val="28"/>
          <w:lang w:val="en-US"/>
        </w:rPr>
        <w:t xml:space="preserve"> </w:t>
      </w:r>
      <w:r w:rsidRPr="00D07436">
        <w:rPr>
          <w:b w:val="0"/>
          <w:i/>
          <w:szCs w:val="28"/>
        </w:rPr>
        <w:t xml:space="preserve"> </w:t>
      </w:r>
      <w:r>
        <w:rPr>
          <w:b w:val="0"/>
          <w:i/>
          <w:szCs w:val="28"/>
        </w:rPr>
        <w:t>животного происхождения</w:t>
      </w:r>
      <w:r w:rsidRPr="00D07436">
        <w:rPr>
          <w:b w:val="0"/>
          <w:i/>
          <w:szCs w:val="28"/>
        </w:rPr>
        <w:t>.</w:t>
      </w:r>
    </w:p>
    <w:p w:rsidR="00493280" w:rsidRPr="00D9607C" w:rsidRDefault="00493280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493280" w:rsidRPr="00321915" w:rsidRDefault="00493280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493280" w:rsidRDefault="004932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493280" w:rsidRPr="007D1600" w:rsidRDefault="004932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493280" w:rsidRPr="007D1600" w:rsidRDefault="004932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493280" w:rsidRPr="007D1600" w:rsidRDefault="00493280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493280" w:rsidRPr="007D1600" w:rsidRDefault="004932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493280" w:rsidRPr="007D1600" w:rsidRDefault="00493280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493280" w:rsidRPr="007D1600" w:rsidRDefault="00493280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493280" w:rsidRDefault="00493280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93280" w:rsidRDefault="004932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493280" w:rsidRDefault="004932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493280" w:rsidRDefault="00493280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493280" w:rsidRDefault="0049328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493280" w:rsidRPr="007D1600" w:rsidRDefault="00493280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8</w:t>
      </w:r>
      <w:r w:rsidRPr="007D1600">
        <w:rPr>
          <w:rFonts w:ascii="Times New Roman" w:hAnsi="Times New Roman"/>
        </w:rPr>
        <w:t xml:space="preserve">: </w:t>
      </w:r>
      <w:r w:rsidRPr="00094F08">
        <w:rPr>
          <w:rFonts w:ascii="Times New Roman" w:hAnsi="Times New Roman"/>
          <w:szCs w:val="28"/>
        </w:rPr>
        <w:t xml:space="preserve">способен </w:t>
      </w:r>
      <w:r w:rsidRPr="000C200B">
        <w:rPr>
          <w:rFonts w:ascii="Times New Roman" w:hAnsi="Times New Roman"/>
          <w:szCs w:val="28"/>
        </w:rPr>
        <w:t>использовать методы и средства физической культуры для обеспечения полноценной социальной и профессиональной деятельности</w:t>
      </w:r>
      <w:r w:rsidRPr="00D65E57">
        <w:rPr>
          <w:rFonts w:ascii="Times New Roman" w:hAnsi="Times New Roman"/>
          <w:sz w:val="24"/>
          <w:szCs w:val="24"/>
        </w:rPr>
        <w:t xml:space="preserve"> </w:t>
      </w:r>
      <w:r w:rsidRPr="007D1600">
        <w:rPr>
          <w:rFonts w:ascii="Times New Roman" w:hAnsi="Times New Roman"/>
        </w:rPr>
        <w:t>(</w:t>
      </w:r>
      <w:r w:rsidRPr="007D1600">
        <w:rPr>
          <w:rFonts w:ascii="Times New Roman" w:hAnsi="Times New Roman"/>
          <w:i/>
        </w:rPr>
        <w:t>зна</w:t>
      </w:r>
      <w:r w:rsidRPr="0053647A"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методы и средства самоконтроля; </w:t>
      </w:r>
      <w:r w:rsidRPr="007D160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ет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>владеет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метод</w:t>
      </w:r>
      <w:r>
        <w:rPr>
          <w:rFonts w:ascii="Times New Roman" w:hAnsi="Times New Roman"/>
        </w:rPr>
        <w:t>ами</w:t>
      </w:r>
      <w:r w:rsidRPr="007D1600">
        <w:rPr>
          <w:rFonts w:ascii="Times New Roman" w:hAnsi="Times New Roman"/>
        </w:rPr>
        <w:t xml:space="preserve"> и средства</w:t>
      </w:r>
      <w:r>
        <w:rPr>
          <w:rFonts w:ascii="Times New Roman" w:hAnsi="Times New Roman"/>
        </w:rPr>
        <w:t>ми</w:t>
      </w:r>
      <w:r w:rsidRPr="007D1600">
        <w:rPr>
          <w:rFonts w:ascii="Times New Roman" w:hAnsi="Times New Roman"/>
        </w:rPr>
        <w:t xml:space="preserve">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493280" w:rsidRDefault="00493280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493280" w:rsidRDefault="00493280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493280" w:rsidRDefault="00493280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493280" w:rsidRDefault="0049328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493280" w:rsidRDefault="00493280" w:rsidP="00C71697">
      <w:pPr>
        <w:spacing w:after="0" w:line="240" w:lineRule="auto"/>
        <w:jc w:val="both"/>
      </w:pPr>
    </w:p>
    <w:sectPr w:rsidR="00493280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7339E"/>
    <w:rsid w:val="000901E1"/>
    <w:rsid w:val="00094F08"/>
    <w:rsid w:val="000C200B"/>
    <w:rsid w:val="000C5135"/>
    <w:rsid w:val="00105537"/>
    <w:rsid w:val="00157E33"/>
    <w:rsid w:val="00180E16"/>
    <w:rsid w:val="00211623"/>
    <w:rsid w:val="00272410"/>
    <w:rsid w:val="002925BA"/>
    <w:rsid w:val="00321915"/>
    <w:rsid w:val="00323555"/>
    <w:rsid w:val="00341AB1"/>
    <w:rsid w:val="003811A1"/>
    <w:rsid w:val="003F1E0C"/>
    <w:rsid w:val="003F712B"/>
    <w:rsid w:val="0043477D"/>
    <w:rsid w:val="00464300"/>
    <w:rsid w:val="00493280"/>
    <w:rsid w:val="004A7E89"/>
    <w:rsid w:val="0051559D"/>
    <w:rsid w:val="0053647A"/>
    <w:rsid w:val="005E0D90"/>
    <w:rsid w:val="00614DD5"/>
    <w:rsid w:val="00624FB2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C01D8"/>
    <w:rsid w:val="009F366E"/>
    <w:rsid w:val="00A6156D"/>
    <w:rsid w:val="00AC5217"/>
    <w:rsid w:val="00AF3B1A"/>
    <w:rsid w:val="00B3473C"/>
    <w:rsid w:val="00B74B93"/>
    <w:rsid w:val="00C64FC1"/>
    <w:rsid w:val="00C71697"/>
    <w:rsid w:val="00C76C3F"/>
    <w:rsid w:val="00CC4AA5"/>
    <w:rsid w:val="00D07436"/>
    <w:rsid w:val="00D1019C"/>
    <w:rsid w:val="00D65E57"/>
    <w:rsid w:val="00D95174"/>
    <w:rsid w:val="00D9607C"/>
    <w:rsid w:val="00E569FB"/>
    <w:rsid w:val="00EB0340"/>
    <w:rsid w:val="00EC5C1A"/>
    <w:rsid w:val="00EE45B7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74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6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2</Pages>
  <Words>419</Words>
  <Characters>2390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21</cp:revision>
  <dcterms:created xsi:type="dcterms:W3CDTF">2014-04-10T02:32:00Z</dcterms:created>
  <dcterms:modified xsi:type="dcterms:W3CDTF">2016-11-29T09:29:00Z</dcterms:modified>
</cp:coreProperties>
</file>