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798" w:rsidRPr="00F765BE" w:rsidRDefault="00FD7798" w:rsidP="00A22765">
      <w:pPr>
        <w:pStyle w:val="Heading5"/>
        <w:ind w:left="360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FD7798" w:rsidRPr="00F765BE" w:rsidRDefault="00FD7798" w:rsidP="004D0894">
      <w:pPr>
        <w:ind w:left="360"/>
      </w:pPr>
    </w:p>
    <w:p w:rsidR="00FD7798" w:rsidRPr="00090C40" w:rsidRDefault="00FD7798" w:rsidP="00090C40">
      <w:pPr>
        <w:spacing w:line="140" w:lineRule="atLeast"/>
        <w:ind w:left="360"/>
        <w:jc w:val="center"/>
        <w:rPr>
          <w:color w:val="000000"/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 w:rsidRPr="00565EFD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1.Б.11</w:t>
      </w:r>
      <w:r w:rsidRPr="00090C40">
        <w:rPr>
          <w:sz w:val="28"/>
          <w:szCs w:val="28"/>
        </w:rPr>
        <w:t xml:space="preserve"> </w:t>
      </w:r>
      <w:r>
        <w:rPr>
          <w:sz w:val="28"/>
          <w:szCs w:val="28"/>
        </w:rPr>
        <w:t>Социология</w:t>
      </w:r>
    </w:p>
    <w:p w:rsidR="00FD7798" w:rsidRPr="002A74A3" w:rsidRDefault="00FD7798" w:rsidP="004D0894">
      <w:pPr>
        <w:spacing w:line="120" w:lineRule="auto"/>
        <w:ind w:left="360"/>
        <w:jc w:val="both"/>
        <w:rPr>
          <w:sz w:val="28"/>
          <w:szCs w:val="28"/>
        </w:rPr>
      </w:pPr>
    </w:p>
    <w:p w:rsidR="00FD7798" w:rsidRPr="00492064" w:rsidRDefault="00FD7798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3</w:t>
      </w:r>
    </w:p>
    <w:p w:rsidR="00FD7798" w:rsidRPr="00BF23F0" w:rsidRDefault="00FD7798" w:rsidP="00090C40">
      <w:pPr>
        <w:ind w:left="360" w:firstLine="36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FD7798" w:rsidRPr="00866BDE" w:rsidRDefault="00FD7798" w:rsidP="00090C40">
      <w:pPr>
        <w:ind w:left="360" w:firstLine="36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:rsidR="00FD7798" w:rsidRPr="00F765BE" w:rsidRDefault="00FD7798" w:rsidP="00090C40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зачёт </w:t>
      </w:r>
    </w:p>
    <w:p w:rsidR="00FD7798" w:rsidRPr="002A74A3" w:rsidRDefault="00FD7798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FD7798" w:rsidRPr="00F765BE" w:rsidRDefault="00FD7798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FD7798" w:rsidRPr="004D7D03" w:rsidRDefault="00FD7798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FD7798" w:rsidRPr="000F6A09" w:rsidRDefault="00FD7798" w:rsidP="000F6A09">
      <w:pPr>
        <w:pStyle w:val="BodyText"/>
        <w:spacing w:after="0"/>
        <w:ind w:left="357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0F6A09">
        <w:rPr>
          <w:sz w:val="28"/>
          <w:szCs w:val="28"/>
        </w:rPr>
        <w:t xml:space="preserve">Дисциплина «Социология» относится к базовой части учебного плана подготовки бакалавров </w:t>
      </w:r>
      <w:r w:rsidRPr="000F6A09">
        <w:rPr>
          <w:bCs/>
          <w:sz w:val="28"/>
          <w:szCs w:val="28"/>
        </w:rPr>
        <w:t xml:space="preserve">по направлению  </w:t>
      </w:r>
      <w:r w:rsidRPr="000F6A09">
        <w:rPr>
          <w:sz w:val="28"/>
          <w:szCs w:val="28"/>
        </w:rPr>
        <w:t xml:space="preserve">19.03.02 </w:t>
      </w:r>
      <w:r w:rsidRPr="000F6A09">
        <w:rPr>
          <w:i/>
          <w:sz w:val="28"/>
          <w:szCs w:val="28"/>
        </w:rPr>
        <w:t>Продукты питания из растительного сырья.</w:t>
      </w:r>
    </w:p>
    <w:p w:rsidR="00FD7798" w:rsidRDefault="00FD7798" w:rsidP="000F6A09">
      <w:pPr>
        <w:ind w:left="357" w:firstLine="360"/>
        <w:jc w:val="both"/>
        <w:rPr>
          <w:sz w:val="28"/>
          <w:szCs w:val="28"/>
        </w:rPr>
      </w:pPr>
      <w:r w:rsidRPr="00CB4A3F">
        <w:rPr>
          <w:sz w:val="28"/>
          <w:szCs w:val="28"/>
        </w:rPr>
        <w:t>Дисциплина развивает общекультурные и профессиональные компетенции, приобретенные студе</w:t>
      </w:r>
      <w:r>
        <w:rPr>
          <w:sz w:val="28"/>
          <w:szCs w:val="28"/>
        </w:rPr>
        <w:t>нтами, при изучении дисциплин</w:t>
      </w:r>
      <w:r w:rsidRPr="00483964">
        <w:rPr>
          <w:sz w:val="28"/>
          <w:szCs w:val="28"/>
        </w:rPr>
        <w:t>:</w:t>
      </w:r>
      <w:r>
        <w:rPr>
          <w:sz w:val="28"/>
          <w:szCs w:val="28"/>
        </w:rPr>
        <w:t xml:space="preserve"> «Политология». </w:t>
      </w:r>
      <w:r w:rsidRPr="00CB4A3F">
        <w:rPr>
          <w:sz w:val="28"/>
          <w:szCs w:val="28"/>
        </w:rPr>
        <w:t>Дисциплина формирует знания и умения, используемые для приобретения профессиональных компетенций при изучении дисциплин:</w:t>
      </w:r>
      <w:r>
        <w:rPr>
          <w:sz w:val="28"/>
          <w:szCs w:val="28"/>
        </w:rPr>
        <w:t xml:space="preserve"> «История», «Философия».</w:t>
      </w:r>
    </w:p>
    <w:p w:rsidR="00FD7798" w:rsidRPr="00F765BE" w:rsidRDefault="00FD7798" w:rsidP="004D0894">
      <w:pPr>
        <w:spacing w:line="120" w:lineRule="auto"/>
        <w:ind w:left="360"/>
        <w:jc w:val="both"/>
        <w:rPr>
          <w:b/>
          <w:sz w:val="28"/>
          <w:szCs w:val="28"/>
        </w:rPr>
      </w:pPr>
    </w:p>
    <w:p w:rsidR="00FD7798" w:rsidRDefault="00FD7798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4D0894">
        <w:rPr>
          <w:b/>
          <w:sz w:val="28"/>
          <w:szCs w:val="28"/>
        </w:rPr>
        <w:t xml:space="preserve">Цель </w:t>
      </w:r>
      <w:r w:rsidRPr="004D0894">
        <w:rPr>
          <w:b/>
          <w:spacing w:val="-2"/>
          <w:sz w:val="28"/>
          <w:szCs w:val="28"/>
        </w:rPr>
        <w:t xml:space="preserve"> и задачи освоения </w:t>
      </w:r>
      <w:r w:rsidRPr="004D0894">
        <w:rPr>
          <w:b/>
          <w:sz w:val="28"/>
          <w:szCs w:val="28"/>
        </w:rPr>
        <w:t xml:space="preserve"> дисциплины:</w:t>
      </w:r>
      <w:r w:rsidRPr="004D0894">
        <w:rPr>
          <w:sz w:val="28"/>
          <w:szCs w:val="28"/>
        </w:rPr>
        <w:t xml:space="preserve"> </w:t>
      </w:r>
    </w:p>
    <w:p w:rsidR="00FD7798" w:rsidRPr="004D0894" w:rsidRDefault="00FD7798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Цель дисциплины – </w:t>
      </w:r>
      <w:r w:rsidRPr="004D0894">
        <w:rPr>
          <w:sz w:val="28"/>
          <w:szCs w:val="28"/>
        </w:rPr>
        <w:t>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FD7798" w:rsidRPr="00A710CA" w:rsidRDefault="00FD7798" w:rsidP="00090C40">
      <w:pPr>
        <w:pStyle w:val="BodyText"/>
        <w:tabs>
          <w:tab w:val="left" w:pos="567"/>
          <w:tab w:val="left" w:pos="720"/>
        </w:tabs>
        <w:spacing w:after="0"/>
        <w:ind w:left="360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FD7798" w:rsidRPr="00561569" w:rsidRDefault="00FD7798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 xml:space="preserve">- раскрываются </w:t>
      </w:r>
      <w:r w:rsidRPr="00561569">
        <w:rPr>
          <w:bCs/>
          <w:szCs w:val="28"/>
        </w:rPr>
        <w:t xml:space="preserve"> методологические основания социологического знания,</w:t>
      </w:r>
      <w:r>
        <w:rPr>
          <w:bCs/>
          <w:szCs w:val="28"/>
        </w:rPr>
        <w:t xml:space="preserve"> специфика</w:t>
      </w:r>
      <w:r w:rsidRPr="00561569">
        <w:rPr>
          <w:bCs/>
          <w:szCs w:val="28"/>
        </w:rPr>
        <w:t xml:space="preserve"> методов, используемых в социологии.</w:t>
      </w:r>
    </w:p>
    <w:p w:rsidR="00FD7798" w:rsidRPr="00561569" w:rsidRDefault="00FD7798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>- рассматриваются специфика</w:t>
      </w:r>
      <w:r w:rsidRPr="00561569">
        <w:rPr>
          <w:bCs/>
          <w:szCs w:val="28"/>
        </w:rPr>
        <w:t xml:space="preserve"> общественного процесса, основные законы развития и функционирования общества;</w:t>
      </w:r>
    </w:p>
    <w:p w:rsidR="00FD7798" w:rsidRPr="00561569" w:rsidRDefault="00FD7798" w:rsidP="004D0894">
      <w:pPr>
        <w:pStyle w:val="BodyText"/>
        <w:tabs>
          <w:tab w:val="left" w:pos="567"/>
        </w:tabs>
        <w:spacing w:after="0"/>
        <w:ind w:left="360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определяется</w:t>
      </w:r>
      <w:r w:rsidRPr="00561569">
        <w:rPr>
          <w:bCs/>
          <w:sz w:val="28"/>
          <w:szCs w:val="28"/>
        </w:rPr>
        <w:t xml:space="preserve"> место и роль человека в социальных процессах.</w:t>
      </w:r>
    </w:p>
    <w:p w:rsidR="00FD7798" w:rsidRDefault="00FD7798" w:rsidP="004D0894">
      <w:pPr>
        <w:pStyle w:val="BodyText"/>
        <w:tabs>
          <w:tab w:val="left" w:pos="567"/>
        </w:tabs>
        <w:spacing w:after="0" w:line="120" w:lineRule="auto"/>
        <w:ind w:left="360"/>
        <w:jc w:val="both"/>
        <w:rPr>
          <w:sz w:val="28"/>
          <w:szCs w:val="28"/>
        </w:rPr>
      </w:pPr>
    </w:p>
    <w:p w:rsidR="00FD7798" w:rsidRDefault="00FD7798" w:rsidP="00090C40">
      <w:pPr>
        <w:pStyle w:val="BodyText"/>
        <w:tabs>
          <w:tab w:val="left" w:pos="567"/>
          <w:tab w:val="left" w:pos="720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FD7798" w:rsidRPr="00F860C7" w:rsidRDefault="00FD7798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860C7">
        <w:rPr>
          <w:sz w:val="28"/>
          <w:szCs w:val="28"/>
        </w:rPr>
        <w:t>Социология как наука (</w:t>
      </w:r>
      <w:r>
        <w:rPr>
          <w:sz w:val="28"/>
          <w:szCs w:val="28"/>
        </w:rPr>
        <w:t>изучаются с</w:t>
      </w:r>
      <w:r w:rsidRPr="00F860C7">
        <w:rPr>
          <w:sz w:val="28"/>
          <w:szCs w:val="28"/>
        </w:rPr>
        <w:t>пе</w:t>
      </w:r>
      <w:r>
        <w:rPr>
          <w:sz w:val="28"/>
          <w:szCs w:val="28"/>
        </w:rPr>
        <w:t>цифика социологического знания, объект и предмет социологии, метод в социологии, структура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функции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F860C7">
        <w:rPr>
          <w:sz w:val="28"/>
          <w:szCs w:val="28"/>
        </w:rPr>
        <w:t>есто социологии в системе общественных наук</w:t>
      </w:r>
      <w:r>
        <w:rPr>
          <w:sz w:val="28"/>
          <w:szCs w:val="28"/>
        </w:rPr>
        <w:t>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860C7">
        <w:rPr>
          <w:sz w:val="28"/>
          <w:szCs w:val="28"/>
        </w:rPr>
        <w:t>начение изучения социологии для формирования личности будущего специалиста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FD7798" w:rsidRDefault="00FD7798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860C7">
        <w:rPr>
          <w:sz w:val="28"/>
          <w:szCs w:val="28"/>
        </w:rPr>
        <w:t>История развития зарубежной и отечественной социологии</w:t>
      </w:r>
      <w:r>
        <w:rPr>
          <w:sz w:val="28"/>
          <w:szCs w:val="28"/>
        </w:rPr>
        <w:t xml:space="preserve"> (изучаются п</w:t>
      </w:r>
      <w:r w:rsidRPr="00F860C7">
        <w:rPr>
          <w:sz w:val="28"/>
          <w:szCs w:val="28"/>
        </w:rPr>
        <w:t>редыстория и социально-философские п</w:t>
      </w:r>
      <w:r>
        <w:rPr>
          <w:sz w:val="28"/>
          <w:szCs w:val="28"/>
        </w:rPr>
        <w:t>редпосылки возникновения социологии как науки; с</w:t>
      </w:r>
      <w:r w:rsidRPr="00F860C7">
        <w:rPr>
          <w:sz w:val="28"/>
          <w:szCs w:val="28"/>
        </w:rPr>
        <w:t>т</w:t>
      </w:r>
      <w:r>
        <w:rPr>
          <w:sz w:val="28"/>
          <w:szCs w:val="28"/>
        </w:rPr>
        <w:t>ановление социологической науки; к</w:t>
      </w:r>
      <w:r w:rsidRPr="00F860C7">
        <w:rPr>
          <w:sz w:val="28"/>
          <w:szCs w:val="28"/>
        </w:rPr>
        <w:t>лас</w:t>
      </w:r>
      <w:r>
        <w:rPr>
          <w:sz w:val="28"/>
          <w:szCs w:val="28"/>
        </w:rPr>
        <w:t>сические социологические теории;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860C7">
        <w:rPr>
          <w:sz w:val="28"/>
          <w:szCs w:val="28"/>
        </w:rPr>
        <w:t>сновные школы современной западной социологии: структурный функционализм, психоаналитическая социология, символический интеракционизм, те</w:t>
      </w:r>
      <w:r>
        <w:rPr>
          <w:sz w:val="28"/>
          <w:szCs w:val="28"/>
        </w:rPr>
        <w:t>ория конфликта, этнометодология; с</w:t>
      </w:r>
      <w:r w:rsidRPr="00F860C7">
        <w:rPr>
          <w:sz w:val="28"/>
          <w:szCs w:val="28"/>
        </w:rPr>
        <w:t>пецифи</w:t>
      </w:r>
      <w:r>
        <w:rPr>
          <w:sz w:val="28"/>
          <w:szCs w:val="28"/>
        </w:rPr>
        <w:t>ка развития социологии в России;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овременное состояние и перспективы развития социологических исследований в Российской Федерации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 xml:space="preserve">. </w:t>
      </w:r>
    </w:p>
    <w:p w:rsidR="00FD7798" w:rsidRPr="00F860C7" w:rsidRDefault="00FD7798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24504">
        <w:rPr>
          <w:sz w:val="28"/>
          <w:szCs w:val="28"/>
        </w:rPr>
        <w:t>Социологические исследования: структура, процесс, методы и процедура</w:t>
      </w:r>
      <w:r>
        <w:rPr>
          <w:sz w:val="28"/>
          <w:szCs w:val="28"/>
        </w:rPr>
        <w:t xml:space="preserve"> (изучаются т</w:t>
      </w:r>
      <w:r w:rsidRPr="00F860C7">
        <w:rPr>
          <w:sz w:val="28"/>
          <w:szCs w:val="28"/>
        </w:rPr>
        <w:t>еоретические осно</w:t>
      </w:r>
      <w:r>
        <w:rPr>
          <w:sz w:val="28"/>
          <w:szCs w:val="28"/>
        </w:rPr>
        <w:t>вы социологических исследований; с</w:t>
      </w:r>
      <w:r w:rsidRPr="00F860C7">
        <w:rPr>
          <w:sz w:val="28"/>
          <w:szCs w:val="28"/>
        </w:rPr>
        <w:t>ущность, принципы и этап</w:t>
      </w:r>
      <w:r>
        <w:rPr>
          <w:sz w:val="28"/>
          <w:szCs w:val="28"/>
        </w:rPr>
        <w:t>ы социологического исследования; в</w:t>
      </w:r>
      <w:r w:rsidRPr="00F860C7">
        <w:rPr>
          <w:sz w:val="28"/>
          <w:szCs w:val="28"/>
        </w:rPr>
        <w:t>иды социологических исследований, их ц</w:t>
      </w:r>
      <w:r>
        <w:rPr>
          <w:sz w:val="28"/>
          <w:szCs w:val="28"/>
        </w:rPr>
        <w:t>ели и задачи;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860C7">
        <w:rPr>
          <w:sz w:val="28"/>
          <w:szCs w:val="28"/>
        </w:rPr>
        <w:t>лассификация методо</w:t>
      </w:r>
      <w:r>
        <w:rPr>
          <w:sz w:val="28"/>
          <w:szCs w:val="28"/>
        </w:rPr>
        <w:t>в социологического исследования;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F860C7">
        <w:rPr>
          <w:sz w:val="28"/>
          <w:szCs w:val="28"/>
        </w:rPr>
        <w:t>нализ и интерпретация эмпирических данных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FD7798" w:rsidRDefault="00FD7798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7E6E32">
        <w:rPr>
          <w:sz w:val="28"/>
          <w:szCs w:val="28"/>
        </w:rPr>
        <w:t>Общество как социальная система</w:t>
      </w:r>
      <w:r>
        <w:rPr>
          <w:sz w:val="28"/>
          <w:szCs w:val="28"/>
        </w:rPr>
        <w:t xml:space="preserve"> (изучаются с</w:t>
      </w:r>
      <w:r w:rsidRPr="00F860C7">
        <w:rPr>
          <w:sz w:val="28"/>
          <w:szCs w:val="28"/>
        </w:rPr>
        <w:t>истемный подход в исследовании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общества; о</w:t>
      </w:r>
      <w:r w:rsidRPr="00F860C7">
        <w:rPr>
          <w:sz w:val="28"/>
          <w:szCs w:val="28"/>
        </w:rPr>
        <w:t>сновные элементы о</w:t>
      </w:r>
      <w:r>
        <w:rPr>
          <w:sz w:val="28"/>
          <w:szCs w:val="28"/>
        </w:rPr>
        <w:t>бщества как социальной системы; типология обществ;  основные теории обществ; с</w:t>
      </w:r>
      <w:r w:rsidRPr="00F860C7">
        <w:rPr>
          <w:sz w:val="28"/>
          <w:szCs w:val="28"/>
        </w:rPr>
        <w:t>истемный анализ современного мирового общества и современного российского общества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FD7798" w:rsidRPr="008A3D7F" w:rsidRDefault="00FD7798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8A3D7F">
        <w:rPr>
          <w:sz w:val="28"/>
          <w:szCs w:val="28"/>
        </w:rPr>
        <w:t>Культура и общество</w:t>
      </w:r>
      <w:r>
        <w:rPr>
          <w:sz w:val="28"/>
          <w:szCs w:val="28"/>
        </w:rPr>
        <w:t xml:space="preserve"> (п</w:t>
      </w:r>
      <w:r w:rsidRPr="008A3D7F">
        <w:rPr>
          <w:sz w:val="28"/>
          <w:szCs w:val="28"/>
        </w:rPr>
        <w:t>онятие культуры в со</w:t>
      </w:r>
      <w:r>
        <w:rPr>
          <w:sz w:val="28"/>
          <w:szCs w:val="28"/>
        </w:rPr>
        <w:t>циологии; м</w:t>
      </w:r>
      <w:r w:rsidRPr="008A3D7F">
        <w:rPr>
          <w:sz w:val="28"/>
          <w:szCs w:val="28"/>
        </w:rPr>
        <w:t>есто и роль культу</w:t>
      </w:r>
      <w:r>
        <w:rPr>
          <w:sz w:val="28"/>
          <w:szCs w:val="28"/>
        </w:rPr>
        <w:t xml:space="preserve">ры в обществе; функции культуры; основные элементы культуры; культурные универсалии; типы культуры; </w:t>
      </w:r>
      <w:r w:rsidRPr="008A3D7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A3D7F">
        <w:rPr>
          <w:sz w:val="28"/>
          <w:szCs w:val="28"/>
        </w:rPr>
        <w:t>ультурный релятивизм и этноцентризм</w:t>
      </w:r>
      <w:r>
        <w:rPr>
          <w:sz w:val="28"/>
          <w:szCs w:val="28"/>
        </w:rPr>
        <w:t>)</w:t>
      </w:r>
      <w:r w:rsidRPr="008A3D7F">
        <w:rPr>
          <w:sz w:val="28"/>
          <w:szCs w:val="28"/>
        </w:rPr>
        <w:t xml:space="preserve">. </w:t>
      </w:r>
    </w:p>
    <w:p w:rsidR="00FD7798" w:rsidRDefault="00FD7798" w:rsidP="004D0894">
      <w:pPr>
        <w:ind w:left="360"/>
        <w:jc w:val="both"/>
        <w:rPr>
          <w:sz w:val="28"/>
          <w:szCs w:val="28"/>
        </w:rPr>
      </w:pPr>
      <w:r w:rsidRPr="008A3D7F">
        <w:rPr>
          <w:sz w:val="28"/>
          <w:szCs w:val="28"/>
        </w:rPr>
        <w:t>Социальная структура и социальная стратификация</w:t>
      </w:r>
      <w:r>
        <w:rPr>
          <w:sz w:val="28"/>
          <w:szCs w:val="28"/>
        </w:rPr>
        <w:t xml:space="preserve"> (изучаются </w:t>
      </w:r>
      <w:r>
        <w:rPr>
          <w:spacing w:val="-6"/>
          <w:sz w:val="28"/>
          <w:szCs w:val="28"/>
        </w:rPr>
        <w:t>виды социальной структуры; о</w:t>
      </w:r>
      <w:r w:rsidRPr="009463B2">
        <w:rPr>
          <w:spacing w:val="-6"/>
          <w:sz w:val="28"/>
          <w:szCs w:val="28"/>
        </w:rPr>
        <w:t>бщие основы социальных группи</w:t>
      </w:r>
      <w:r>
        <w:rPr>
          <w:spacing w:val="-6"/>
          <w:sz w:val="28"/>
          <w:szCs w:val="28"/>
        </w:rPr>
        <w:t>ровок и виды социальных групп; э</w:t>
      </w:r>
      <w:r w:rsidRPr="009463B2">
        <w:rPr>
          <w:spacing w:val="-6"/>
          <w:sz w:val="28"/>
          <w:szCs w:val="28"/>
        </w:rPr>
        <w:t>лементы социальной структуры</w:t>
      </w:r>
      <w:r>
        <w:rPr>
          <w:spacing w:val="-6"/>
          <w:sz w:val="28"/>
          <w:szCs w:val="28"/>
        </w:rPr>
        <w:t>;</w:t>
      </w:r>
      <w:r w:rsidRPr="009463B2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</w:t>
      </w:r>
      <w:r w:rsidRPr="009463B2">
        <w:rPr>
          <w:spacing w:val="-6"/>
          <w:sz w:val="28"/>
          <w:szCs w:val="28"/>
        </w:rPr>
        <w:t>еории социальной стратифик</w:t>
      </w:r>
      <w:r>
        <w:rPr>
          <w:spacing w:val="-6"/>
          <w:sz w:val="28"/>
          <w:szCs w:val="28"/>
        </w:rPr>
        <w:t xml:space="preserve">ации и социальной мобильности; </w:t>
      </w:r>
      <w:r w:rsidRPr="009463B2">
        <w:rPr>
          <w:spacing w:val="-6"/>
          <w:sz w:val="28"/>
          <w:szCs w:val="28"/>
        </w:rPr>
        <w:t>социальн</w:t>
      </w:r>
      <w:r>
        <w:rPr>
          <w:spacing w:val="-6"/>
          <w:sz w:val="28"/>
          <w:szCs w:val="28"/>
        </w:rPr>
        <w:t>ое неравенство, его показатели;</w:t>
      </w:r>
      <w:r w:rsidRPr="009463B2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9463B2">
        <w:rPr>
          <w:sz w:val="28"/>
          <w:szCs w:val="28"/>
        </w:rPr>
        <w:t>роблемы социальной мобильности в современном российском обществе</w:t>
      </w:r>
      <w:r>
        <w:rPr>
          <w:sz w:val="28"/>
          <w:szCs w:val="28"/>
        </w:rPr>
        <w:t>;</w:t>
      </w:r>
      <w:r w:rsidRPr="009463B2">
        <w:rPr>
          <w:sz w:val="28"/>
          <w:szCs w:val="28"/>
        </w:rPr>
        <w:t xml:space="preserve"> </w:t>
      </w:r>
    </w:p>
    <w:p w:rsidR="00FD7798" w:rsidRPr="008561BE" w:rsidRDefault="00FD7798" w:rsidP="004D0894">
      <w:pPr>
        <w:ind w:left="360"/>
        <w:jc w:val="both"/>
        <w:rPr>
          <w:sz w:val="28"/>
          <w:szCs w:val="28"/>
        </w:rPr>
      </w:pPr>
      <w:r w:rsidRPr="008561BE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</w:t>
      </w:r>
      <w:r w:rsidRPr="008561BE">
        <w:rPr>
          <w:sz w:val="28"/>
          <w:szCs w:val="28"/>
        </w:rPr>
        <w:t>одходы к определению социального института</w:t>
      </w:r>
      <w:r>
        <w:rPr>
          <w:sz w:val="28"/>
          <w:szCs w:val="28"/>
        </w:rPr>
        <w:t>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Pr="008561BE">
        <w:rPr>
          <w:sz w:val="28"/>
          <w:szCs w:val="28"/>
        </w:rPr>
        <w:t>тапы образования социальног</w:t>
      </w:r>
      <w:r>
        <w:rPr>
          <w:sz w:val="28"/>
          <w:szCs w:val="28"/>
        </w:rPr>
        <w:t>о института (институционализация); институциональные признаки; и</w:t>
      </w:r>
      <w:r w:rsidRPr="008561BE">
        <w:rPr>
          <w:sz w:val="28"/>
          <w:szCs w:val="28"/>
        </w:rPr>
        <w:t>сточники развития (или</w:t>
      </w:r>
      <w:r>
        <w:rPr>
          <w:sz w:val="28"/>
          <w:szCs w:val="28"/>
        </w:rPr>
        <w:t xml:space="preserve"> кризиса) социальных институтов; понятие аномии;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типология социальных институтов; ф</w:t>
      </w:r>
      <w:r w:rsidRPr="008561BE">
        <w:rPr>
          <w:sz w:val="28"/>
          <w:szCs w:val="28"/>
        </w:rPr>
        <w:t xml:space="preserve">ункции и дисфункции социальных </w:t>
      </w:r>
      <w:r>
        <w:rPr>
          <w:sz w:val="28"/>
          <w:szCs w:val="28"/>
        </w:rPr>
        <w:t>институтов (явные и латентные); с</w:t>
      </w:r>
      <w:r w:rsidRPr="008561BE">
        <w:rPr>
          <w:sz w:val="28"/>
          <w:szCs w:val="28"/>
        </w:rPr>
        <w:t>оциальные институты в современном российском обществе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FD7798" w:rsidRPr="005A1020" w:rsidRDefault="00FD7798" w:rsidP="004D0894">
      <w:pPr>
        <w:ind w:left="360"/>
        <w:jc w:val="both"/>
        <w:rPr>
          <w:i/>
          <w:sz w:val="28"/>
          <w:szCs w:val="28"/>
        </w:rPr>
      </w:pPr>
      <w:r w:rsidRPr="008561BE">
        <w:rPr>
          <w:sz w:val="28"/>
          <w:szCs w:val="28"/>
        </w:rPr>
        <w:t>Семья как социальный институт</w:t>
      </w:r>
      <w:r>
        <w:rPr>
          <w:i/>
          <w:sz w:val="28"/>
          <w:szCs w:val="28"/>
        </w:rPr>
        <w:t xml:space="preserve"> </w:t>
      </w:r>
      <w:r w:rsidRPr="008561BE">
        <w:rPr>
          <w:sz w:val="28"/>
          <w:szCs w:val="28"/>
        </w:rPr>
        <w:t>(</w:t>
      </w:r>
      <w:r>
        <w:rPr>
          <w:sz w:val="28"/>
          <w:szCs w:val="28"/>
        </w:rPr>
        <w:t>изучаются с</w:t>
      </w:r>
      <w:r w:rsidRPr="008561BE">
        <w:rPr>
          <w:sz w:val="28"/>
          <w:szCs w:val="28"/>
        </w:rPr>
        <w:t>оциологич</w:t>
      </w:r>
      <w:r>
        <w:rPr>
          <w:sz w:val="28"/>
          <w:szCs w:val="28"/>
        </w:rPr>
        <w:t>еские теории семьи; основные функции семьи;  и</w:t>
      </w:r>
      <w:r w:rsidRPr="008561BE">
        <w:rPr>
          <w:sz w:val="28"/>
          <w:szCs w:val="28"/>
        </w:rPr>
        <w:t>стори</w:t>
      </w:r>
      <w:r>
        <w:rPr>
          <w:sz w:val="28"/>
          <w:szCs w:val="28"/>
        </w:rPr>
        <w:t>ческие типы семьи и формы брака; современные типы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жизненный цикл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Трансформация структуры семьи; семейные ценности; т</w:t>
      </w:r>
      <w:r w:rsidRPr="008561BE">
        <w:rPr>
          <w:sz w:val="28"/>
          <w:szCs w:val="28"/>
        </w:rPr>
        <w:t>енденции в сфере брака и семьи</w:t>
      </w:r>
      <w:r>
        <w:rPr>
          <w:sz w:val="28"/>
          <w:szCs w:val="28"/>
        </w:rPr>
        <w:t>; в</w:t>
      </w:r>
      <w:r w:rsidRPr="008561BE">
        <w:rPr>
          <w:sz w:val="28"/>
          <w:szCs w:val="28"/>
        </w:rPr>
        <w:t>лияние семейной социал</w:t>
      </w:r>
      <w:r>
        <w:rPr>
          <w:sz w:val="28"/>
          <w:szCs w:val="28"/>
        </w:rPr>
        <w:t>изации на формирование личности; с</w:t>
      </w:r>
      <w:r w:rsidRPr="008561BE">
        <w:rPr>
          <w:sz w:val="28"/>
          <w:szCs w:val="28"/>
        </w:rPr>
        <w:t>оциальные проблемы семьи и семейная политика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FD7798" w:rsidRPr="005A1020" w:rsidRDefault="00FD7798" w:rsidP="004D0894">
      <w:pPr>
        <w:ind w:left="360"/>
        <w:jc w:val="both"/>
        <w:rPr>
          <w:sz w:val="28"/>
          <w:szCs w:val="28"/>
        </w:rPr>
      </w:pPr>
      <w:r w:rsidRPr="005A1020">
        <w:rPr>
          <w:sz w:val="28"/>
          <w:szCs w:val="28"/>
        </w:rPr>
        <w:t>Социология экономической жизни</w:t>
      </w:r>
      <w:r>
        <w:rPr>
          <w:sz w:val="28"/>
          <w:szCs w:val="28"/>
        </w:rPr>
        <w:t xml:space="preserve"> (изучаются п</w:t>
      </w:r>
      <w:r w:rsidRPr="005A1020">
        <w:rPr>
          <w:sz w:val="28"/>
          <w:szCs w:val="28"/>
        </w:rPr>
        <w:t xml:space="preserve">редмет и </w:t>
      </w:r>
      <w:r>
        <w:rPr>
          <w:sz w:val="28"/>
          <w:szCs w:val="28"/>
        </w:rPr>
        <w:t>объект экономической социологии; м</w:t>
      </w:r>
      <w:r w:rsidRPr="005A1020">
        <w:rPr>
          <w:sz w:val="28"/>
          <w:szCs w:val="28"/>
        </w:rPr>
        <w:t>есто экономической социоло</w:t>
      </w:r>
      <w:r>
        <w:rPr>
          <w:sz w:val="28"/>
          <w:szCs w:val="28"/>
        </w:rPr>
        <w:t>гии в системе общественных наук; м</w:t>
      </w:r>
      <w:r w:rsidRPr="005A1020">
        <w:rPr>
          <w:sz w:val="28"/>
          <w:szCs w:val="28"/>
        </w:rPr>
        <w:t xml:space="preserve">етодологические </w:t>
      </w:r>
      <w:r>
        <w:rPr>
          <w:sz w:val="28"/>
          <w:szCs w:val="28"/>
        </w:rPr>
        <w:t>основы экономической социологии;</w:t>
      </w:r>
      <w:r w:rsidRPr="005A1020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 как социальный процесс; с</w:t>
      </w:r>
      <w:r w:rsidRPr="005A1020">
        <w:rPr>
          <w:sz w:val="28"/>
          <w:szCs w:val="28"/>
        </w:rPr>
        <w:t>оциальные об</w:t>
      </w:r>
      <w:r>
        <w:rPr>
          <w:sz w:val="28"/>
          <w:szCs w:val="28"/>
        </w:rPr>
        <w:t>щности в экономической системе; с</w:t>
      </w:r>
      <w:r w:rsidRPr="005A1020">
        <w:rPr>
          <w:sz w:val="28"/>
          <w:szCs w:val="28"/>
        </w:rPr>
        <w:t>оциально-эк</w:t>
      </w:r>
      <w:r>
        <w:rPr>
          <w:sz w:val="28"/>
          <w:szCs w:val="28"/>
        </w:rPr>
        <w:t>ономическая структура общества; т</w:t>
      </w:r>
      <w:r w:rsidRPr="005A1020">
        <w:rPr>
          <w:sz w:val="28"/>
          <w:szCs w:val="28"/>
        </w:rPr>
        <w:t>ру</w:t>
      </w:r>
      <w:r>
        <w:rPr>
          <w:sz w:val="28"/>
          <w:szCs w:val="28"/>
        </w:rPr>
        <w:t>д как социальное взаимодействие; э</w:t>
      </w:r>
      <w:r w:rsidRPr="005A1020">
        <w:rPr>
          <w:sz w:val="28"/>
          <w:szCs w:val="28"/>
        </w:rPr>
        <w:t>кономическая культу</w:t>
      </w:r>
      <w:r>
        <w:rPr>
          <w:sz w:val="28"/>
          <w:szCs w:val="28"/>
        </w:rPr>
        <w:t>ра: ее сущность и функции; с</w:t>
      </w:r>
      <w:r w:rsidRPr="005A1020">
        <w:rPr>
          <w:sz w:val="28"/>
          <w:szCs w:val="28"/>
        </w:rPr>
        <w:t>оциально-трудовая моб</w:t>
      </w:r>
      <w:r>
        <w:rPr>
          <w:sz w:val="28"/>
          <w:szCs w:val="28"/>
        </w:rPr>
        <w:t>ильность современного общества; р</w:t>
      </w:r>
      <w:r w:rsidRPr="005A1020">
        <w:rPr>
          <w:sz w:val="28"/>
          <w:szCs w:val="28"/>
        </w:rPr>
        <w:t>ол</w:t>
      </w:r>
      <w:r>
        <w:rPr>
          <w:sz w:val="28"/>
          <w:szCs w:val="28"/>
        </w:rPr>
        <w:t>ь экономики в развитии общества; э</w:t>
      </w:r>
      <w:r w:rsidRPr="005A1020">
        <w:rPr>
          <w:sz w:val="28"/>
          <w:szCs w:val="28"/>
        </w:rPr>
        <w:t xml:space="preserve">кономическое поведение и система этических, </w:t>
      </w:r>
      <w:r>
        <w:rPr>
          <w:sz w:val="28"/>
          <w:szCs w:val="28"/>
        </w:rPr>
        <w:t>экономических ценностей).</w:t>
      </w:r>
    </w:p>
    <w:p w:rsidR="00FD7798" w:rsidRDefault="00FD7798" w:rsidP="004D0894">
      <w:pPr>
        <w:pStyle w:val="Iiiaeuiue"/>
        <w:ind w:left="360"/>
        <w:jc w:val="both"/>
        <w:rPr>
          <w:sz w:val="28"/>
          <w:szCs w:val="28"/>
        </w:rPr>
      </w:pPr>
      <w:r w:rsidRPr="00062C3D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подходы к пониманию термина «институт»; </w:t>
      </w:r>
      <w:r w:rsidRPr="00062C3D">
        <w:rPr>
          <w:sz w:val="28"/>
          <w:szCs w:val="28"/>
        </w:rPr>
        <w:t>институциализация; институциональные признаки; источники</w:t>
      </w:r>
      <w:r w:rsidRPr="00F860C7">
        <w:rPr>
          <w:b/>
          <w:sz w:val="28"/>
          <w:szCs w:val="28"/>
        </w:rPr>
        <w:t xml:space="preserve"> </w:t>
      </w:r>
      <w:r w:rsidRPr="00062C3D">
        <w:rPr>
          <w:sz w:val="28"/>
          <w:szCs w:val="28"/>
        </w:rPr>
        <w:t>развития (или кризиса) социальных институтов; понятие аномии; типология социальных институтов; функции и дисфункции социальных институтов (явные и латентные); социальные институты в современном российском обществе</w:t>
      </w:r>
      <w:r>
        <w:rPr>
          <w:sz w:val="28"/>
          <w:szCs w:val="28"/>
        </w:rPr>
        <w:t>).</w:t>
      </w:r>
    </w:p>
    <w:p w:rsidR="00FD7798" w:rsidRPr="00F860C7" w:rsidRDefault="00FD7798" w:rsidP="004D0894">
      <w:pPr>
        <w:ind w:left="360"/>
        <w:jc w:val="both"/>
        <w:rPr>
          <w:sz w:val="28"/>
          <w:szCs w:val="28"/>
        </w:rPr>
      </w:pPr>
      <w:r w:rsidRPr="00555E68">
        <w:rPr>
          <w:sz w:val="28"/>
          <w:szCs w:val="28"/>
        </w:rPr>
        <w:t>Личность и общество (изучаются</w:t>
      </w:r>
      <w:r>
        <w:rPr>
          <w:sz w:val="28"/>
          <w:szCs w:val="28"/>
        </w:rPr>
        <w:t xml:space="preserve"> основные социологические концепции личности; л</w:t>
      </w:r>
      <w:r w:rsidRPr="00F860C7">
        <w:rPr>
          <w:sz w:val="28"/>
          <w:szCs w:val="28"/>
        </w:rPr>
        <w:t>ичность как социальное явл</w:t>
      </w:r>
      <w:r>
        <w:rPr>
          <w:sz w:val="28"/>
          <w:szCs w:val="28"/>
        </w:rPr>
        <w:t>ение в истории социальной мысли;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структура личности;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оциально-исторические и соци</w:t>
      </w:r>
      <w:r>
        <w:rPr>
          <w:sz w:val="28"/>
          <w:szCs w:val="28"/>
        </w:rPr>
        <w:t>ально-культурные типы личностей; социальная динамика личности; социализация личности; институты социализации;  ресоциализация и десоциализация;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социальный контроль).</w:t>
      </w:r>
    </w:p>
    <w:p w:rsidR="00FD7798" w:rsidRPr="00F860C7" w:rsidRDefault="00FD7798" w:rsidP="004D0894">
      <w:pPr>
        <w:ind w:left="360"/>
        <w:jc w:val="both"/>
        <w:rPr>
          <w:sz w:val="28"/>
          <w:szCs w:val="28"/>
        </w:rPr>
      </w:pPr>
      <w:r w:rsidRPr="0065745C">
        <w:rPr>
          <w:sz w:val="28"/>
          <w:szCs w:val="28"/>
        </w:rPr>
        <w:t>Социальные изменения и социальная стабильность</w:t>
      </w:r>
      <w:r>
        <w:rPr>
          <w:sz w:val="28"/>
          <w:szCs w:val="28"/>
        </w:rPr>
        <w:t xml:space="preserve"> (изучаются понятия социальные изменения, социальное развитие, прогресс, эволюция; т</w:t>
      </w:r>
      <w:r w:rsidRPr="00F860C7">
        <w:rPr>
          <w:sz w:val="28"/>
          <w:szCs w:val="28"/>
        </w:rPr>
        <w:t>еории социально-исторических изменений</w:t>
      </w:r>
      <w:r>
        <w:rPr>
          <w:sz w:val="28"/>
          <w:szCs w:val="28"/>
        </w:rPr>
        <w:t>; ф</w:t>
      </w:r>
      <w:r w:rsidRPr="00F860C7">
        <w:rPr>
          <w:sz w:val="28"/>
          <w:szCs w:val="28"/>
        </w:rPr>
        <w:t>ормы ре</w:t>
      </w:r>
      <w:r>
        <w:rPr>
          <w:sz w:val="28"/>
          <w:szCs w:val="28"/>
        </w:rPr>
        <w:t>ализации социальных изменений; факторы социальных изменений;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F860C7">
        <w:rPr>
          <w:sz w:val="28"/>
          <w:szCs w:val="28"/>
        </w:rPr>
        <w:t xml:space="preserve">еволюции </w:t>
      </w:r>
      <w:r>
        <w:rPr>
          <w:sz w:val="28"/>
          <w:szCs w:val="28"/>
        </w:rPr>
        <w:t>и социальные движения; с</w:t>
      </w:r>
      <w:r w:rsidRPr="00F860C7">
        <w:rPr>
          <w:sz w:val="28"/>
          <w:szCs w:val="28"/>
        </w:rPr>
        <w:t>табил</w:t>
      </w:r>
      <w:r>
        <w:rPr>
          <w:sz w:val="28"/>
          <w:szCs w:val="28"/>
        </w:rPr>
        <w:t>ьность и управляемость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модернизации общества; п</w:t>
      </w:r>
      <w:r w:rsidRPr="00F860C7">
        <w:rPr>
          <w:sz w:val="28"/>
          <w:szCs w:val="28"/>
        </w:rPr>
        <w:t>роблемы модернизации со</w:t>
      </w:r>
      <w:r>
        <w:rPr>
          <w:sz w:val="28"/>
          <w:szCs w:val="28"/>
        </w:rPr>
        <w:t>временного российского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F860C7">
        <w:rPr>
          <w:sz w:val="28"/>
          <w:szCs w:val="28"/>
        </w:rPr>
        <w:t>енденции мирового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развития; г</w:t>
      </w:r>
      <w:r w:rsidRPr="00F860C7">
        <w:rPr>
          <w:sz w:val="28"/>
          <w:szCs w:val="28"/>
        </w:rPr>
        <w:t>лобализация социальной жизни</w:t>
      </w:r>
      <w:r>
        <w:rPr>
          <w:sz w:val="28"/>
          <w:szCs w:val="28"/>
        </w:rPr>
        <w:t>).</w:t>
      </w:r>
      <w:r w:rsidRPr="00F860C7">
        <w:rPr>
          <w:sz w:val="28"/>
          <w:szCs w:val="28"/>
        </w:rPr>
        <w:t xml:space="preserve"> </w:t>
      </w:r>
    </w:p>
    <w:p w:rsidR="00FD7798" w:rsidRPr="001A3262" w:rsidRDefault="00FD7798" w:rsidP="004D0894">
      <w:pPr>
        <w:pStyle w:val="BodyText"/>
        <w:ind w:left="360"/>
        <w:rPr>
          <w:szCs w:val="28"/>
        </w:rPr>
      </w:pPr>
    </w:p>
    <w:p w:rsidR="00FD7798" w:rsidRDefault="00FD7798" w:rsidP="00A9019E">
      <w:pPr>
        <w:tabs>
          <w:tab w:val="left" w:pos="540"/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A9019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FD7798" w:rsidRPr="00565EFD" w:rsidRDefault="00FD7798" w:rsidP="004D0894">
      <w:pPr>
        <w:pStyle w:val="ConsPlusNormal"/>
        <w:widowControl/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    ОК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noBreakHyphen/>
        <w:t>4</w:t>
      </w:r>
      <w:r w:rsidRPr="00A22765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: </w:t>
      </w:r>
      <w:r w:rsidRPr="00A22765">
        <w:rPr>
          <w:rFonts w:ascii="Times New Roman" w:hAnsi="Times New Roman" w:cs="Times New Roman"/>
          <w:color w:val="000000"/>
          <w:sz w:val="28"/>
          <w:szCs w:val="28"/>
        </w:rPr>
        <w:t>способ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A22765"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6A09">
        <w:rPr>
          <w:rFonts w:ascii="Times New Roman" w:hAnsi="Times New Roman" w:cs="Times New Roman"/>
          <w:sz w:val="28"/>
          <w:szCs w:val="28"/>
        </w:rPr>
        <w:t>работать в команде, толерантно воспринимая социальные, этнические, конфессиональные и культурные различия</w:t>
      </w:r>
      <w:r w:rsidRPr="0068715B">
        <w:rPr>
          <w:rFonts w:ascii="Times New Roman" w:hAnsi="Times New Roman" w:cs="Times New Roman"/>
          <w:sz w:val="24"/>
          <w:szCs w:val="24"/>
        </w:rPr>
        <w:t xml:space="preserve"> </w:t>
      </w:r>
      <w:r w:rsidRPr="00A22765">
        <w:rPr>
          <w:rFonts w:ascii="Times New Roman" w:hAnsi="Times New Roman" w:cs="Times New Roman"/>
          <w:sz w:val="28"/>
          <w:szCs w:val="28"/>
        </w:rPr>
        <w:t>(</w:t>
      </w:r>
      <w:r w:rsidRPr="00CF3665">
        <w:rPr>
          <w:rFonts w:ascii="Times New Roman" w:hAnsi="Times New Roman" w:cs="Times New Roman"/>
          <w:i/>
          <w:iCs/>
          <w:sz w:val="28"/>
          <w:szCs w:val="28"/>
        </w:rPr>
        <w:t>зна</w:t>
      </w:r>
      <w:r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CF3665">
        <w:rPr>
          <w:rFonts w:ascii="Times New Roman" w:hAnsi="Times New Roman" w:cs="Times New Roman"/>
          <w:i/>
          <w:iCs/>
          <w:sz w:val="28"/>
          <w:szCs w:val="28"/>
        </w:rPr>
        <w:t>т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F3665">
        <w:rPr>
          <w:rFonts w:ascii="Times New Roman" w:eastAsia="TimesNewRoman" w:hAnsi="Times New Roman" w:cs="Times New Roman"/>
          <w:sz w:val="28"/>
          <w:szCs w:val="28"/>
        </w:rPr>
        <w:t>теоретические основы кооперации</w:t>
      </w:r>
      <w:r w:rsidRPr="00CF3665">
        <w:rPr>
          <w:rFonts w:ascii="Times New Roman" w:hAnsi="Times New Roman" w:cs="Times New Roman"/>
          <w:sz w:val="28"/>
          <w:szCs w:val="28"/>
        </w:rPr>
        <w:t xml:space="preserve">; </w:t>
      </w:r>
      <w:r w:rsidRPr="00CF3665">
        <w:rPr>
          <w:rFonts w:ascii="Times New Roman" w:eastAsia="TimesNewRoman,Bold" w:hAnsi="Times New Roman" w:cs="Times New Roman"/>
          <w:i/>
          <w:iCs/>
          <w:sz w:val="28"/>
          <w:szCs w:val="28"/>
        </w:rPr>
        <w:t>уме</w:t>
      </w:r>
      <w:r>
        <w:rPr>
          <w:rFonts w:ascii="Times New Roman" w:eastAsia="TimesNewRoman,Bold" w:hAnsi="Times New Roman" w:cs="Times New Roman"/>
          <w:i/>
          <w:iCs/>
          <w:sz w:val="28"/>
          <w:szCs w:val="28"/>
        </w:rPr>
        <w:t>е</w:t>
      </w:r>
      <w:r w:rsidRPr="00CF3665">
        <w:rPr>
          <w:rFonts w:ascii="Times New Roman" w:eastAsia="TimesNewRoman,Bold" w:hAnsi="Times New Roman" w:cs="Times New Roman"/>
          <w:i/>
          <w:iCs/>
          <w:sz w:val="28"/>
          <w:szCs w:val="28"/>
        </w:rPr>
        <w:t>т</w:t>
      </w:r>
      <w:r>
        <w:rPr>
          <w:rFonts w:ascii="Times New Roman" w:eastAsia="TimesNewRoman,Bold" w:hAnsi="Times New Roman" w:cs="Times New Roman"/>
          <w:i/>
          <w:iCs/>
          <w:sz w:val="28"/>
          <w:szCs w:val="28"/>
        </w:rPr>
        <w:t xml:space="preserve"> </w:t>
      </w:r>
      <w:r w:rsidRPr="00CF3665">
        <w:rPr>
          <w:rFonts w:ascii="Times New Roman" w:eastAsia="TimesNewRoman" w:hAnsi="Times New Roman" w:cs="Times New Roman"/>
          <w:sz w:val="28"/>
          <w:szCs w:val="28"/>
        </w:rPr>
        <w:t xml:space="preserve"> работать в коллективе с коллегами</w:t>
      </w:r>
      <w:r w:rsidRPr="00CF3665">
        <w:rPr>
          <w:rFonts w:ascii="Times New Roman" w:hAnsi="Times New Roman" w:cs="Times New Roman"/>
          <w:sz w:val="28"/>
          <w:szCs w:val="28"/>
        </w:rPr>
        <w:t>;</w:t>
      </w:r>
      <w:r w:rsidRPr="00CF3665">
        <w:rPr>
          <w:rFonts w:ascii="Times New Roman" w:eastAsia="TimesNewRoman,Bold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,Bold" w:hAnsi="Times New Roman" w:cs="Times New Roman"/>
          <w:i/>
          <w:iCs/>
          <w:sz w:val="28"/>
          <w:szCs w:val="28"/>
        </w:rPr>
        <w:t xml:space="preserve">владеет </w:t>
      </w:r>
      <w:r w:rsidRPr="00CF3665">
        <w:rPr>
          <w:rFonts w:ascii="Times New Roman" w:eastAsia="TimesNewRoman" w:hAnsi="Times New Roman" w:cs="Times New Roman"/>
          <w:sz w:val="28"/>
          <w:szCs w:val="28"/>
        </w:rPr>
        <w:t xml:space="preserve"> навыками совместной работе в коллективе</w:t>
      </w:r>
      <w:r w:rsidRPr="00565EF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D7798" w:rsidRPr="007B67F4" w:rsidRDefault="00FD7798" w:rsidP="00411817">
      <w:pPr>
        <w:ind w:left="360"/>
        <w:jc w:val="both"/>
        <w:rPr>
          <w:sz w:val="28"/>
          <w:szCs w:val="28"/>
        </w:rPr>
      </w:pPr>
    </w:p>
    <w:p w:rsidR="00FD7798" w:rsidRDefault="00FD7798" w:rsidP="00090C40">
      <w:pPr>
        <w:tabs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FD7798" w:rsidRDefault="00FD7798" w:rsidP="004D089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лекции, метод дискуссии, кейсы, эссе, </w:t>
      </w:r>
      <w:r>
        <w:rPr>
          <w:bCs/>
          <w:sz w:val="28"/>
          <w:szCs w:val="28"/>
        </w:rPr>
        <w:t>с</w:t>
      </w:r>
      <w:r w:rsidRPr="008130CB">
        <w:rPr>
          <w:bCs/>
          <w:sz w:val="28"/>
          <w:szCs w:val="28"/>
        </w:rPr>
        <w:t>инквейн</w:t>
      </w:r>
      <w:r>
        <w:rPr>
          <w:bCs/>
          <w:sz w:val="28"/>
          <w:szCs w:val="28"/>
        </w:rPr>
        <w:t xml:space="preserve">, </w:t>
      </w:r>
      <w:r w:rsidRPr="00C26B88">
        <w:rPr>
          <w:bCs/>
          <w:sz w:val="28"/>
          <w:szCs w:val="28"/>
        </w:rPr>
        <w:t xml:space="preserve">метод </w:t>
      </w:r>
      <w:r w:rsidRPr="00C26B88">
        <w:rPr>
          <w:sz w:val="28"/>
          <w:szCs w:val="28"/>
        </w:rPr>
        <w:t>З/Х/У, метод стимулирования генерации творческих идей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Для активизации внеаудиторной самостоятельной работы используются проектные методы </w:t>
      </w:r>
      <w:r>
        <w:rPr>
          <w:sz w:val="28"/>
          <w:szCs w:val="28"/>
        </w:rPr>
        <w:t>˗</w:t>
      </w:r>
      <w:r>
        <w:rPr>
          <w:color w:val="000000"/>
          <w:sz w:val="28"/>
          <w:szCs w:val="28"/>
        </w:rPr>
        <w:t xml:space="preserve"> социологический этюд</w:t>
      </w:r>
      <w:r w:rsidRPr="00FC52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˗ (разработка программы социологического исследования в малых группах или персонально)</w:t>
      </w:r>
      <w:r>
        <w:rPr>
          <w:color w:val="000000"/>
          <w:sz w:val="28"/>
          <w:szCs w:val="28"/>
        </w:rPr>
        <w:t>, анализ статей в научных периодических изданиях.</w:t>
      </w:r>
    </w:p>
    <w:p w:rsidR="00FD7798" w:rsidRPr="003B6F45" w:rsidRDefault="00FD7798" w:rsidP="004D0894">
      <w:pPr>
        <w:ind w:left="360"/>
        <w:jc w:val="both"/>
        <w:rPr>
          <w:sz w:val="28"/>
          <w:szCs w:val="28"/>
        </w:rPr>
      </w:pPr>
    </w:p>
    <w:p w:rsidR="00FD7798" w:rsidRPr="004A4D9B" w:rsidRDefault="00FD7798" w:rsidP="00E30D88">
      <w:pPr>
        <w:tabs>
          <w:tab w:val="left" w:pos="540"/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 </w:t>
      </w:r>
      <w:r w:rsidRPr="00090C40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 педагогики, психологии и социологии</w:t>
      </w:r>
    </w:p>
    <w:p w:rsidR="00FD7798" w:rsidRDefault="00FD7798" w:rsidP="004D0894">
      <w:pPr>
        <w:ind w:left="360"/>
      </w:pPr>
    </w:p>
    <w:p w:rsidR="00FD7798" w:rsidRDefault="00FD7798" w:rsidP="004D0894">
      <w:pPr>
        <w:ind w:left="360"/>
      </w:pPr>
    </w:p>
    <w:sectPr w:rsidR="00FD7798" w:rsidSect="007D632B">
      <w:footerReference w:type="even" r:id="rId6"/>
      <w:footerReference w:type="default" r:id="rId7"/>
      <w:pgSz w:w="11906" w:h="16838"/>
      <w:pgMar w:top="71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798" w:rsidRDefault="00FD7798" w:rsidP="00425048">
      <w:r>
        <w:separator/>
      </w:r>
    </w:p>
  </w:endnote>
  <w:endnote w:type="continuationSeparator" w:id="0">
    <w:p w:rsidR="00FD7798" w:rsidRDefault="00FD7798" w:rsidP="00425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798" w:rsidRPr="008B2971" w:rsidRDefault="00FD7798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FD7798" w:rsidRPr="008B2971" w:rsidRDefault="00FD7798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798" w:rsidRDefault="00FD7798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FD7798" w:rsidRPr="008B2971" w:rsidRDefault="00FD7798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798" w:rsidRDefault="00FD7798" w:rsidP="00425048">
      <w:r>
        <w:separator/>
      </w:r>
    </w:p>
  </w:footnote>
  <w:footnote w:type="continuationSeparator" w:id="0">
    <w:p w:rsidR="00FD7798" w:rsidRDefault="00FD7798" w:rsidP="004250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5EFD"/>
    <w:rsid w:val="00016AD9"/>
    <w:rsid w:val="00062C3D"/>
    <w:rsid w:val="00090C40"/>
    <w:rsid w:val="00091AEB"/>
    <w:rsid w:val="000E385A"/>
    <w:rsid w:val="000E5A2B"/>
    <w:rsid w:val="000E774C"/>
    <w:rsid w:val="000F6A09"/>
    <w:rsid w:val="001A3262"/>
    <w:rsid w:val="001E1381"/>
    <w:rsid w:val="001E4D23"/>
    <w:rsid w:val="002A5CFC"/>
    <w:rsid w:val="002A74A3"/>
    <w:rsid w:val="002B3679"/>
    <w:rsid w:val="002C3A81"/>
    <w:rsid w:val="002E7D48"/>
    <w:rsid w:val="003B6F45"/>
    <w:rsid w:val="003E114C"/>
    <w:rsid w:val="00411817"/>
    <w:rsid w:val="00412B95"/>
    <w:rsid w:val="00425048"/>
    <w:rsid w:val="00483964"/>
    <w:rsid w:val="00492064"/>
    <w:rsid w:val="004A4D9B"/>
    <w:rsid w:val="004D0894"/>
    <w:rsid w:val="004D7D03"/>
    <w:rsid w:val="00516C6B"/>
    <w:rsid w:val="00544A33"/>
    <w:rsid w:val="00555E68"/>
    <w:rsid w:val="00561569"/>
    <w:rsid w:val="00565EFD"/>
    <w:rsid w:val="0056639D"/>
    <w:rsid w:val="005A1020"/>
    <w:rsid w:val="005C502A"/>
    <w:rsid w:val="0065745C"/>
    <w:rsid w:val="0068715B"/>
    <w:rsid w:val="00734BB2"/>
    <w:rsid w:val="007463E8"/>
    <w:rsid w:val="00751011"/>
    <w:rsid w:val="00776B63"/>
    <w:rsid w:val="007B67F4"/>
    <w:rsid w:val="007D632B"/>
    <w:rsid w:val="007E6E32"/>
    <w:rsid w:val="0080640B"/>
    <w:rsid w:val="008130CB"/>
    <w:rsid w:val="008561BE"/>
    <w:rsid w:val="00866BDE"/>
    <w:rsid w:val="008A3D7F"/>
    <w:rsid w:val="008B2422"/>
    <w:rsid w:val="008B2971"/>
    <w:rsid w:val="008F20F4"/>
    <w:rsid w:val="009463B2"/>
    <w:rsid w:val="00953098"/>
    <w:rsid w:val="00962D0E"/>
    <w:rsid w:val="00985772"/>
    <w:rsid w:val="009E7EC9"/>
    <w:rsid w:val="009F11C6"/>
    <w:rsid w:val="00A10032"/>
    <w:rsid w:val="00A22765"/>
    <w:rsid w:val="00A43D2E"/>
    <w:rsid w:val="00A710CA"/>
    <w:rsid w:val="00A9019E"/>
    <w:rsid w:val="00AC1B45"/>
    <w:rsid w:val="00B14C23"/>
    <w:rsid w:val="00BC1B00"/>
    <w:rsid w:val="00BF23F0"/>
    <w:rsid w:val="00C26B88"/>
    <w:rsid w:val="00C87426"/>
    <w:rsid w:val="00CB4A3F"/>
    <w:rsid w:val="00CD7CCD"/>
    <w:rsid w:val="00CF3665"/>
    <w:rsid w:val="00DA0E09"/>
    <w:rsid w:val="00DB5338"/>
    <w:rsid w:val="00DF6EA3"/>
    <w:rsid w:val="00E065A1"/>
    <w:rsid w:val="00E30D88"/>
    <w:rsid w:val="00E5691F"/>
    <w:rsid w:val="00E92859"/>
    <w:rsid w:val="00E956A3"/>
    <w:rsid w:val="00F24504"/>
    <w:rsid w:val="00F765BE"/>
    <w:rsid w:val="00F860C7"/>
    <w:rsid w:val="00FC52CD"/>
    <w:rsid w:val="00FD62CD"/>
    <w:rsid w:val="00FD7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EF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65EFD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561B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5EF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65EFD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561BE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65EF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565EFD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565EF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565E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565EFD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565EF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5EFD"/>
    <w:rPr>
      <w:rFonts w:ascii="Times New Roman" w:eastAsia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565EF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43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3</Pages>
  <Words>1017</Words>
  <Characters>5801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15</cp:revision>
  <dcterms:created xsi:type="dcterms:W3CDTF">2014-04-27T16:07:00Z</dcterms:created>
  <dcterms:modified xsi:type="dcterms:W3CDTF">2016-11-17T08:51:00Z</dcterms:modified>
</cp:coreProperties>
</file>