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E47" w:rsidRPr="00321915" w:rsidRDefault="00D31E47" w:rsidP="00E12B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D31E47" w:rsidRPr="00321915" w:rsidRDefault="00D31E47" w:rsidP="00E12B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31E47" w:rsidRPr="00C76C3F" w:rsidRDefault="00D31E47" w:rsidP="00E12B3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1.Б.5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D31E47" w:rsidRPr="00C71697" w:rsidRDefault="00D31E47" w:rsidP="00E12B31">
      <w:pPr>
        <w:spacing w:after="0" w:line="24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D31E47" w:rsidRPr="006935BC" w:rsidRDefault="00D31E47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</w:t>
      </w:r>
    </w:p>
    <w:p w:rsidR="00D31E47" w:rsidRPr="00321915" w:rsidRDefault="00D31E47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D31E47" w:rsidRDefault="00D31E47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D31E47" w:rsidRPr="00321915" w:rsidRDefault="00D31E47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D31E47" w:rsidRPr="00321915" w:rsidRDefault="00D31E47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D31E47" w:rsidRPr="00C71697" w:rsidRDefault="00D31E47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D31E47" w:rsidRPr="004D7740" w:rsidRDefault="00D31E47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4D7740">
        <w:rPr>
          <w:b w:val="0"/>
          <w:szCs w:val="28"/>
        </w:rPr>
        <w:t xml:space="preserve">19.03.02 </w:t>
      </w:r>
      <w:r w:rsidRPr="004D7740">
        <w:rPr>
          <w:b w:val="0"/>
          <w:i/>
          <w:szCs w:val="28"/>
        </w:rPr>
        <w:t>Продукты питания из растительного сырья.</w:t>
      </w:r>
    </w:p>
    <w:p w:rsidR="00D31E47" w:rsidRPr="00321915" w:rsidRDefault="00D31E47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31E47" w:rsidRDefault="00D31E47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D31E47" w:rsidRDefault="00D31E47" w:rsidP="00321915">
      <w:pPr>
        <w:spacing w:after="0" w:line="240" w:lineRule="auto"/>
        <w:ind w:right="-5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D31E47" w:rsidRPr="00321915" w:rsidRDefault="00D31E47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D31E47" w:rsidRDefault="00D31E4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D31E47" w:rsidRDefault="00D31E4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дать знания научно-практических основы физической культуры и здорового образа жизни;</w:t>
      </w:r>
    </w:p>
    <w:p w:rsidR="00D31E47" w:rsidRDefault="00D31E4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D31E47" w:rsidRDefault="00D31E4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D31E47" w:rsidRDefault="00D31E4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D31E47" w:rsidRDefault="00D31E4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D31E47" w:rsidRDefault="00D31E47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31E47" w:rsidRDefault="00D31E47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D31E47" w:rsidRPr="00321915" w:rsidRDefault="00D31E47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D31E47" w:rsidRPr="00321915" w:rsidRDefault="00D31E47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D31E47" w:rsidRPr="00321915" w:rsidRDefault="00D31E47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D31E47" w:rsidRPr="00321915" w:rsidRDefault="00D31E47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D31E47" w:rsidRPr="00321915" w:rsidRDefault="00D31E47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D31E47" w:rsidRDefault="00D31E47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D31E47" w:rsidRDefault="00D31E47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 компетенциями</w:t>
      </w:r>
      <w:r w:rsidRPr="00E12B31">
        <w:rPr>
          <w:rFonts w:ascii="Times New Roman" w:hAnsi="Times New Roman"/>
          <w:sz w:val="28"/>
          <w:szCs w:val="28"/>
        </w:rPr>
        <w:t>:</w:t>
      </w:r>
      <w:bookmarkStart w:id="0" w:name="sub_1519"/>
      <w:r w:rsidRPr="00E12B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</w:p>
    <w:p w:rsidR="00D31E47" w:rsidRPr="00927838" w:rsidRDefault="00D31E47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ОК-7: способен </w:t>
      </w:r>
      <w:r w:rsidRPr="004D7740">
        <w:rPr>
          <w:rFonts w:ascii="Times New Roman" w:hAnsi="Times New Roman"/>
          <w:sz w:val="28"/>
          <w:szCs w:val="28"/>
        </w:rPr>
        <w:t>поддерживать должный уровень физической подготовленности для обеспечения полноценной социальной и профессиональной деятельности</w:t>
      </w:r>
      <w:r w:rsidRPr="0068715B">
        <w:rPr>
          <w:rFonts w:ascii="Times New Roman" w:hAnsi="Times New Roman"/>
          <w:sz w:val="24"/>
          <w:szCs w:val="24"/>
        </w:rPr>
        <w:t xml:space="preserve"> </w:t>
      </w:r>
      <w:r w:rsidRPr="00E12B31">
        <w:rPr>
          <w:rFonts w:ascii="Times New Roman" w:hAnsi="Times New Roman"/>
          <w:sz w:val="28"/>
          <w:szCs w:val="28"/>
        </w:rPr>
        <w:t>(</w:t>
      </w:r>
      <w:r w:rsidRPr="00E12B31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E12B31">
        <w:rPr>
          <w:rFonts w:ascii="Times New Roman" w:hAnsi="Times New Roman"/>
          <w:i/>
          <w:sz w:val="28"/>
          <w:szCs w:val="28"/>
        </w:rPr>
        <w:t>т</w:t>
      </w:r>
      <w:r w:rsidRPr="006935BC">
        <w:rPr>
          <w:rFonts w:ascii="Times New Roman" w:hAnsi="Times New Roman"/>
          <w:i/>
          <w:sz w:val="28"/>
          <w:szCs w:val="28"/>
        </w:rPr>
        <w:t xml:space="preserve"> </w:t>
      </w:r>
      <w:r w:rsidRPr="00E12B31">
        <w:rPr>
          <w:rFonts w:ascii="Times New Roman" w:hAnsi="Times New Roman"/>
          <w:sz w:val="28"/>
          <w:szCs w:val="28"/>
        </w:rPr>
        <w:t xml:space="preserve"> методы и средства самоконтроля; </w:t>
      </w:r>
      <w:r w:rsidRPr="00E12B31">
        <w:rPr>
          <w:rFonts w:ascii="Times New Roman" w:hAnsi="Times New Roman"/>
          <w:i/>
          <w:sz w:val="28"/>
          <w:szCs w:val="28"/>
        </w:rPr>
        <w:t>ум</w:t>
      </w:r>
      <w:r>
        <w:rPr>
          <w:rFonts w:ascii="Times New Roman" w:hAnsi="Times New Roman"/>
          <w:i/>
          <w:sz w:val="28"/>
          <w:szCs w:val="28"/>
        </w:rPr>
        <w:t>е</w:t>
      </w:r>
      <w:r w:rsidRPr="00E12B31">
        <w:rPr>
          <w:rFonts w:ascii="Times New Roman" w:hAnsi="Times New Roman"/>
          <w:i/>
          <w:sz w:val="28"/>
          <w:szCs w:val="28"/>
        </w:rPr>
        <w:t>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E12B31">
        <w:rPr>
          <w:rFonts w:ascii="Times New Roman" w:hAnsi="Times New Roman"/>
          <w:sz w:val="28"/>
          <w:szCs w:val="28"/>
        </w:rPr>
        <w:t>контролировать</w:t>
      </w:r>
      <w:r>
        <w:rPr>
          <w:rFonts w:ascii="Times New Roman" w:hAnsi="Times New Roman"/>
          <w:sz w:val="28"/>
          <w:szCs w:val="28"/>
        </w:rPr>
        <w:t xml:space="preserve"> свое физическое состояние,  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>
        <w:rPr>
          <w:rFonts w:ascii="Times New Roman" w:hAnsi="Times New Roman"/>
          <w:sz w:val="28"/>
          <w:szCs w:val="28"/>
        </w:rPr>
        <w:t xml:space="preserve"> методиками самоконтроля и оценки физической работоспособности)</w:t>
      </w:r>
      <w:bookmarkStart w:id="1" w:name="sub_5122"/>
      <w:bookmarkEnd w:id="0"/>
      <w:r>
        <w:rPr>
          <w:rFonts w:ascii="Times New Roman" w:hAnsi="Times New Roman"/>
          <w:sz w:val="28"/>
          <w:szCs w:val="28"/>
        </w:rPr>
        <w:t>.</w:t>
      </w:r>
    </w:p>
    <w:bookmarkEnd w:id="1"/>
    <w:p w:rsidR="00D31E47" w:rsidRDefault="00D31E47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D31E47" w:rsidRDefault="00D31E47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</w:p>
    <w:p w:rsidR="00D31E47" w:rsidRDefault="00D31E47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Практические занятия и лекционный курс.</w:t>
      </w:r>
    </w:p>
    <w:p w:rsidR="00D31E47" w:rsidRDefault="00D31E47" w:rsidP="00C716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31E47" w:rsidRDefault="00D31E47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D31E47" w:rsidRDefault="00D31E47" w:rsidP="00C71697">
      <w:pPr>
        <w:spacing w:after="0" w:line="240" w:lineRule="auto"/>
        <w:jc w:val="both"/>
      </w:pPr>
    </w:p>
    <w:sectPr w:rsidR="00D31E47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E1A52"/>
    <w:rsid w:val="00197669"/>
    <w:rsid w:val="00224721"/>
    <w:rsid w:val="00272410"/>
    <w:rsid w:val="002925BA"/>
    <w:rsid w:val="00310EFD"/>
    <w:rsid w:val="00321915"/>
    <w:rsid w:val="003D783D"/>
    <w:rsid w:val="004729F4"/>
    <w:rsid w:val="004B34DF"/>
    <w:rsid w:val="004D7740"/>
    <w:rsid w:val="00557D50"/>
    <w:rsid w:val="006731F9"/>
    <w:rsid w:val="0068715B"/>
    <w:rsid w:val="006935BC"/>
    <w:rsid w:val="006A15B0"/>
    <w:rsid w:val="006D4594"/>
    <w:rsid w:val="006E0F76"/>
    <w:rsid w:val="007216F4"/>
    <w:rsid w:val="00747780"/>
    <w:rsid w:val="00751E0E"/>
    <w:rsid w:val="007C0C7E"/>
    <w:rsid w:val="008131B5"/>
    <w:rsid w:val="008160D8"/>
    <w:rsid w:val="00927838"/>
    <w:rsid w:val="009D39DC"/>
    <w:rsid w:val="009F366E"/>
    <w:rsid w:val="00AA26AD"/>
    <w:rsid w:val="00AC5217"/>
    <w:rsid w:val="00C54F2D"/>
    <w:rsid w:val="00C64FC1"/>
    <w:rsid w:val="00C71697"/>
    <w:rsid w:val="00C76C3F"/>
    <w:rsid w:val="00CD606B"/>
    <w:rsid w:val="00D1019C"/>
    <w:rsid w:val="00D31E47"/>
    <w:rsid w:val="00E12B31"/>
    <w:rsid w:val="00EB0340"/>
    <w:rsid w:val="00EC5C1A"/>
    <w:rsid w:val="00EE4FFD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200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0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2</Pages>
  <Words>644</Words>
  <Characters>3673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13</cp:revision>
  <dcterms:created xsi:type="dcterms:W3CDTF">2014-04-10T02:32:00Z</dcterms:created>
  <dcterms:modified xsi:type="dcterms:W3CDTF">2016-11-17T08:40:00Z</dcterms:modified>
</cp:coreProperties>
</file>