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A1D" w:rsidRPr="00321915" w:rsidRDefault="00F42A1D" w:rsidP="00FF77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42A1D" w:rsidRPr="00321915" w:rsidRDefault="00F42A1D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C76C3F" w:rsidRDefault="00F42A1D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F42A1D" w:rsidRPr="00C71697" w:rsidRDefault="00F42A1D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FF77B2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F77B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</w:t>
      </w:r>
      <w:r w:rsidRPr="00FF77B2">
        <w:rPr>
          <w:rFonts w:ascii="Times New Roman" w:hAnsi="Times New Roman"/>
          <w:sz w:val="28"/>
          <w:szCs w:val="28"/>
        </w:rPr>
        <w:t>3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F42A1D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42A1D" w:rsidRPr="00C71697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42A1D" w:rsidRDefault="00F42A1D" w:rsidP="00D47C48">
      <w:pPr>
        <w:pStyle w:val="BodyText"/>
        <w:jc w:val="both"/>
        <w:rPr>
          <w:b w:val="0"/>
          <w:i/>
          <w:szCs w:val="28"/>
        </w:rPr>
      </w:pPr>
      <w:r>
        <w:t xml:space="preserve">       </w:t>
      </w:r>
      <w:r w:rsidRPr="00D47C48">
        <w:rPr>
          <w:b w:val="0"/>
        </w:rPr>
        <w:t xml:space="preserve">Дисциплина «Физическая культура» включена в базовую часть учебного плана </w:t>
      </w:r>
      <w:r>
        <w:rPr>
          <w:b w:val="0"/>
        </w:rPr>
        <w:t>подготовки бакал</w:t>
      </w:r>
      <w:r>
        <w:rPr>
          <w:b w:val="0"/>
          <w:szCs w:val="28"/>
        </w:rPr>
        <w:t>авров по</w:t>
      </w:r>
      <w:r w:rsidRPr="00D47C48">
        <w:rPr>
          <w:b w:val="0"/>
          <w:szCs w:val="28"/>
        </w:rPr>
        <w:t xml:space="preserve"> направлению 09.03.</w:t>
      </w:r>
      <w:r w:rsidRPr="00FF77B2">
        <w:rPr>
          <w:b w:val="0"/>
          <w:szCs w:val="28"/>
        </w:rPr>
        <w:t>03</w:t>
      </w:r>
      <w:r w:rsidRPr="00D47C48">
        <w:rPr>
          <w:b w:val="0"/>
          <w:szCs w:val="28"/>
        </w:rPr>
        <w:t xml:space="preserve"> </w:t>
      </w:r>
      <w:r w:rsidRPr="00D47C48">
        <w:rPr>
          <w:b w:val="0"/>
          <w:i/>
          <w:szCs w:val="28"/>
        </w:rPr>
        <w:t>Прикладная</w:t>
      </w:r>
      <w:r w:rsidRPr="00D47C48">
        <w:rPr>
          <w:b w:val="0"/>
          <w:szCs w:val="28"/>
        </w:rPr>
        <w:t xml:space="preserve"> </w:t>
      </w:r>
      <w:r w:rsidRPr="00D47C48">
        <w:rPr>
          <w:b w:val="0"/>
          <w:i/>
          <w:szCs w:val="28"/>
        </w:rPr>
        <w:t>информатика.</w:t>
      </w:r>
    </w:p>
    <w:p w:rsidR="00F42A1D" w:rsidRPr="00D47C48" w:rsidRDefault="00F42A1D" w:rsidP="00D47C48">
      <w:pPr>
        <w:pStyle w:val="BodyText"/>
        <w:jc w:val="both"/>
        <w:rPr>
          <w:b w:val="0"/>
          <w:i/>
        </w:rPr>
      </w:pPr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F42A1D" w:rsidRDefault="00F42A1D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F42A1D" w:rsidRPr="00321915" w:rsidRDefault="00F42A1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F42A1D" w:rsidRDefault="00F42A1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42A1D" w:rsidRPr="00321915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F42A1D" w:rsidRPr="00321915" w:rsidRDefault="00F42A1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F42A1D" w:rsidRPr="00321915" w:rsidRDefault="00F42A1D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F42A1D" w:rsidRDefault="00F42A1D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F42A1D" w:rsidRDefault="00F42A1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FF77B2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F42A1D" w:rsidRPr="00927838" w:rsidRDefault="00F42A1D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F77B2">
        <w:rPr>
          <w:rFonts w:ascii="Times New Roman" w:hAnsi="Times New Roman"/>
          <w:sz w:val="28"/>
          <w:szCs w:val="28"/>
        </w:rPr>
        <w:t>ОК-8: способен  использовать методы и средства физической культуры для обеспечения полноценной социальной и профессиональной деятельности (</w:t>
      </w:r>
      <w:r w:rsidRPr="00FF77B2">
        <w:rPr>
          <w:rFonts w:ascii="Times New Roman" w:hAnsi="Times New Roman"/>
          <w:i/>
          <w:sz w:val="28"/>
          <w:szCs w:val="28"/>
        </w:rPr>
        <w:t>знать</w:t>
      </w:r>
      <w:r w:rsidRPr="00FF77B2"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</w:t>
      </w:r>
      <w:r>
        <w:rPr>
          <w:rFonts w:ascii="Times New Roman" w:hAnsi="Times New Roman"/>
          <w:sz w:val="28"/>
          <w:szCs w:val="28"/>
        </w:rPr>
        <w:t xml:space="preserve">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F42A1D" w:rsidRDefault="00F42A1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F42A1D" w:rsidRDefault="00F42A1D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F42A1D" w:rsidRDefault="00F42A1D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42A1D" w:rsidRDefault="00F42A1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F42A1D" w:rsidRDefault="00F42A1D" w:rsidP="00C71697">
      <w:pPr>
        <w:spacing w:after="0" w:line="240" w:lineRule="auto"/>
        <w:jc w:val="both"/>
      </w:pPr>
    </w:p>
    <w:sectPr w:rsidR="00F42A1D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15651D"/>
    <w:rsid w:val="00272410"/>
    <w:rsid w:val="002925BA"/>
    <w:rsid w:val="002F4D5B"/>
    <w:rsid w:val="00321915"/>
    <w:rsid w:val="003459B2"/>
    <w:rsid w:val="003E45A9"/>
    <w:rsid w:val="00431DCC"/>
    <w:rsid w:val="00535BEF"/>
    <w:rsid w:val="00557BFC"/>
    <w:rsid w:val="00626364"/>
    <w:rsid w:val="006731F9"/>
    <w:rsid w:val="006D4594"/>
    <w:rsid w:val="006E0F76"/>
    <w:rsid w:val="006F5D00"/>
    <w:rsid w:val="007216F4"/>
    <w:rsid w:val="00747780"/>
    <w:rsid w:val="00751E0E"/>
    <w:rsid w:val="007F19C6"/>
    <w:rsid w:val="008160D8"/>
    <w:rsid w:val="008571E2"/>
    <w:rsid w:val="0088554E"/>
    <w:rsid w:val="00927838"/>
    <w:rsid w:val="009F366E"/>
    <w:rsid w:val="00AC5217"/>
    <w:rsid w:val="00BE54FA"/>
    <w:rsid w:val="00C64FC1"/>
    <w:rsid w:val="00C71697"/>
    <w:rsid w:val="00C76C3F"/>
    <w:rsid w:val="00D1019C"/>
    <w:rsid w:val="00D156FA"/>
    <w:rsid w:val="00D47C48"/>
    <w:rsid w:val="00D951CC"/>
    <w:rsid w:val="00DE7EB6"/>
    <w:rsid w:val="00EB0340"/>
    <w:rsid w:val="00EC5C1A"/>
    <w:rsid w:val="00F019D9"/>
    <w:rsid w:val="00F0508F"/>
    <w:rsid w:val="00F42A1D"/>
    <w:rsid w:val="00F76F6A"/>
    <w:rsid w:val="00FE5918"/>
    <w:rsid w:val="00FF7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11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8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2</Pages>
  <Words>670</Words>
  <Characters>3825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13</cp:revision>
  <dcterms:created xsi:type="dcterms:W3CDTF">2014-04-10T02:32:00Z</dcterms:created>
  <dcterms:modified xsi:type="dcterms:W3CDTF">2016-10-20T04:30:00Z</dcterms:modified>
</cp:coreProperties>
</file>