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E72" w:rsidRDefault="00E51E72" w:rsidP="000118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ДИСЦИПЛИНЫ</w:t>
      </w:r>
    </w:p>
    <w:p w:rsidR="00E51E72" w:rsidRDefault="00E51E72" w:rsidP="000118D5">
      <w:pPr>
        <w:jc w:val="center"/>
        <w:rPr>
          <w:b/>
          <w:sz w:val="28"/>
          <w:szCs w:val="28"/>
        </w:rPr>
      </w:pPr>
    </w:p>
    <w:p w:rsidR="00E51E72" w:rsidRDefault="00E51E72" w:rsidP="000118D5">
      <w:pPr>
        <w:jc w:val="center"/>
        <w:rPr>
          <w:sz w:val="28"/>
          <w:szCs w:val="28"/>
        </w:rPr>
      </w:pPr>
      <w:r w:rsidRPr="003C4AF3">
        <w:rPr>
          <w:sz w:val="28"/>
          <w:szCs w:val="28"/>
        </w:rPr>
        <w:t>Д</w:t>
      </w:r>
      <w:r w:rsidRPr="00B46001">
        <w:rPr>
          <w:sz w:val="28"/>
          <w:szCs w:val="28"/>
        </w:rPr>
        <w:t>исциплина</w:t>
      </w:r>
      <w:r>
        <w:rPr>
          <w:sz w:val="28"/>
          <w:szCs w:val="28"/>
        </w:rPr>
        <w:t xml:space="preserve">  Б1.Б.17 Психология и педагогика</w:t>
      </w:r>
    </w:p>
    <w:p w:rsidR="00E51E72" w:rsidRDefault="00E51E72" w:rsidP="00B46001">
      <w:pPr>
        <w:jc w:val="both"/>
        <w:rPr>
          <w:sz w:val="28"/>
          <w:szCs w:val="28"/>
        </w:rPr>
      </w:pPr>
    </w:p>
    <w:p w:rsidR="00E51E72" w:rsidRPr="000118D5" w:rsidRDefault="00E51E72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</w:t>
      </w:r>
      <w:r w:rsidRPr="000118D5">
        <w:rPr>
          <w:sz w:val="28"/>
          <w:szCs w:val="28"/>
        </w:rPr>
        <w:t>2</w:t>
      </w:r>
    </w:p>
    <w:p w:rsidR="00E51E72" w:rsidRDefault="00E51E72" w:rsidP="00B46001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E51E72" w:rsidRDefault="00E51E72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E51E72" w:rsidRDefault="00E51E72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зачёт</w:t>
      </w:r>
    </w:p>
    <w:p w:rsidR="00E51E72" w:rsidRDefault="00E51E72" w:rsidP="00B46001">
      <w:pPr>
        <w:ind w:firstLine="540"/>
        <w:jc w:val="both"/>
        <w:rPr>
          <w:sz w:val="28"/>
          <w:szCs w:val="28"/>
        </w:rPr>
      </w:pPr>
    </w:p>
    <w:p w:rsidR="00E51E72" w:rsidRDefault="00E51E72" w:rsidP="00B46001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ООП:</w:t>
      </w:r>
    </w:p>
    <w:p w:rsidR="00E51E72" w:rsidRPr="00E44766" w:rsidRDefault="00E51E72" w:rsidP="00E44766">
      <w:pPr>
        <w:jc w:val="both"/>
        <w:rPr>
          <w:i/>
          <w:sz w:val="28"/>
          <w:szCs w:val="28"/>
        </w:rPr>
      </w:pPr>
      <w:r w:rsidRPr="00B46001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Д</w:t>
      </w:r>
      <w:r w:rsidRPr="00B46001">
        <w:rPr>
          <w:sz w:val="28"/>
          <w:szCs w:val="28"/>
        </w:rPr>
        <w:t xml:space="preserve">исциплина </w:t>
      </w:r>
      <w:r w:rsidRPr="00187EB3">
        <w:rPr>
          <w:sz w:val="28"/>
          <w:szCs w:val="28"/>
        </w:rPr>
        <w:t>«Психология и педагогика»</w:t>
      </w:r>
      <w:r w:rsidRPr="00B46001">
        <w:rPr>
          <w:sz w:val="28"/>
          <w:szCs w:val="28"/>
        </w:rPr>
        <w:t xml:space="preserve"> включена в базовую часть </w:t>
      </w:r>
      <w:r>
        <w:rPr>
          <w:sz w:val="28"/>
          <w:szCs w:val="28"/>
        </w:rPr>
        <w:t xml:space="preserve"> учебного плана </w:t>
      </w:r>
      <w:r w:rsidRPr="00B46001">
        <w:rPr>
          <w:sz w:val="28"/>
          <w:szCs w:val="28"/>
        </w:rPr>
        <w:t xml:space="preserve"> п</w:t>
      </w:r>
      <w:r>
        <w:rPr>
          <w:sz w:val="28"/>
          <w:szCs w:val="28"/>
        </w:rPr>
        <w:t>одготовки бакалавров направлению</w:t>
      </w:r>
      <w:r w:rsidRPr="00B46001">
        <w:rPr>
          <w:sz w:val="28"/>
          <w:szCs w:val="28"/>
        </w:rPr>
        <w:t xml:space="preserve">  </w:t>
      </w:r>
      <w:r>
        <w:rPr>
          <w:sz w:val="28"/>
          <w:szCs w:val="28"/>
        </w:rPr>
        <w:t>09.03.0</w:t>
      </w:r>
      <w:r w:rsidRPr="001B3E68">
        <w:rPr>
          <w:sz w:val="28"/>
          <w:szCs w:val="28"/>
        </w:rPr>
        <w:t>1</w:t>
      </w:r>
      <w:r>
        <w:rPr>
          <w:i/>
          <w:sz w:val="28"/>
          <w:szCs w:val="28"/>
        </w:rPr>
        <w:t xml:space="preserve"> </w:t>
      </w:r>
      <w:r w:rsidRPr="00521CEC">
        <w:rPr>
          <w:bCs/>
          <w:i/>
          <w:sz w:val="28"/>
          <w:szCs w:val="28"/>
        </w:rPr>
        <w:t>Информатика и вычислительная техника</w:t>
      </w:r>
      <w:r>
        <w:rPr>
          <w:i/>
          <w:sz w:val="28"/>
          <w:szCs w:val="28"/>
        </w:rPr>
        <w:t>.</w:t>
      </w:r>
    </w:p>
    <w:p w:rsidR="00E51E72" w:rsidRPr="00B46001" w:rsidRDefault="00E51E72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 xml:space="preserve">Содержание дисциплины основано на преемственности и взаимосвязи с такими дисциплинами, как  «Философия», «Профессиональная этика», «Социология».  </w:t>
      </w:r>
    </w:p>
    <w:p w:rsidR="00E51E72" w:rsidRDefault="00E51E72" w:rsidP="00B46001">
      <w:pPr>
        <w:jc w:val="both"/>
        <w:rPr>
          <w:sz w:val="28"/>
          <w:szCs w:val="28"/>
        </w:rPr>
      </w:pPr>
    </w:p>
    <w:p w:rsidR="00E51E72" w:rsidRDefault="00E51E72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Цель и задачи освоения дисциплины:</w:t>
      </w:r>
    </w:p>
    <w:p w:rsidR="00E51E72" w:rsidRPr="00B46001" w:rsidRDefault="00E51E72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>Целью изучения дисциплины «Психология и педагогика» является формирование психологической культуры и компетентности личности студента-бакалавра.</w:t>
      </w:r>
    </w:p>
    <w:p w:rsidR="00E51E72" w:rsidRPr="00B46001" w:rsidRDefault="00E51E72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E51E72" w:rsidRPr="00B46001" w:rsidRDefault="00E51E72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усвоение базовых концептов психологии;</w:t>
      </w:r>
    </w:p>
    <w:p w:rsidR="00E51E72" w:rsidRPr="00B46001" w:rsidRDefault="00E51E72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методами психологического исследования;</w:t>
      </w:r>
    </w:p>
    <w:p w:rsidR="00E51E72" w:rsidRPr="00B46001" w:rsidRDefault="00E51E72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формирование системы знаний в области основных психических процессов, состояний и свойств личности;</w:t>
      </w:r>
    </w:p>
    <w:p w:rsidR="00E51E72" w:rsidRPr="00B46001" w:rsidRDefault="00E51E72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 xml:space="preserve">обучение студентов психологии как средству самопознания и саморазвития; </w:t>
      </w:r>
    </w:p>
    <w:p w:rsidR="00E51E72" w:rsidRPr="00B46001" w:rsidRDefault="00E51E72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индивидуальными особенностями личности и их влиянием на профессиональную деятельность.</w:t>
      </w:r>
    </w:p>
    <w:p w:rsidR="00E51E72" w:rsidRDefault="00E51E72" w:rsidP="00BC0F88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6001">
        <w:rPr>
          <w:sz w:val="28"/>
          <w:szCs w:val="28"/>
        </w:rPr>
        <w:t>Процесс преподавания дисциплины «Психология и педагогика» основан на когнитивном подходе к организации учебного процесса.</w:t>
      </w:r>
    </w:p>
    <w:p w:rsidR="00E51E72" w:rsidRDefault="00E51E72" w:rsidP="00B46001">
      <w:pPr>
        <w:jc w:val="both"/>
        <w:rPr>
          <w:b/>
          <w:sz w:val="28"/>
          <w:szCs w:val="28"/>
        </w:rPr>
      </w:pPr>
    </w:p>
    <w:p w:rsidR="00E51E72" w:rsidRDefault="00E51E72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Содержание дисциплины:</w:t>
      </w:r>
    </w:p>
    <w:p w:rsidR="00E51E72" w:rsidRPr="000C75F4" w:rsidRDefault="00E51E72" w:rsidP="00BC0F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C75F4">
        <w:rPr>
          <w:sz w:val="28"/>
          <w:szCs w:val="28"/>
        </w:rPr>
        <w:t xml:space="preserve">Предметная область психологи и педагогики. Психика и сознание. Сенсорные процессы и восприятие. Запоминание и мышление. Характер и темперамент. Мотивация и потребности. Психология межличностных отношений и малых групп. Педагогический процесс и его участники. Воспитание и образование человека. </w:t>
      </w:r>
    </w:p>
    <w:p w:rsidR="00E51E72" w:rsidRDefault="00E51E72" w:rsidP="00B46001">
      <w:pPr>
        <w:jc w:val="both"/>
        <w:rPr>
          <w:sz w:val="28"/>
          <w:szCs w:val="28"/>
        </w:rPr>
      </w:pPr>
    </w:p>
    <w:p w:rsidR="00E51E72" w:rsidRDefault="00E51E72" w:rsidP="00B46001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компетенциями:  </w:t>
      </w:r>
    </w:p>
    <w:p w:rsidR="00E51E72" w:rsidRPr="00395662" w:rsidRDefault="00E51E72" w:rsidP="000118D5">
      <w:pPr>
        <w:tabs>
          <w:tab w:val="left" w:pos="72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r w:rsidRPr="00395662">
        <w:rPr>
          <w:bCs/>
          <w:sz w:val="28"/>
          <w:szCs w:val="28"/>
        </w:rPr>
        <w:t>ОК-7:</w:t>
      </w:r>
      <w:r w:rsidRPr="00395662">
        <w:rPr>
          <w:sz w:val="28"/>
          <w:szCs w:val="28"/>
        </w:rPr>
        <w:t xml:space="preserve"> способен  к самоорганизации и самообразованию (</w:t>
      </w:r>
      <w:r w:rsidRPr="00395662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395662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395662">
        <w:rPr>
          <w:sz w:val="28"/>
          <w:szCs w:val="28"/>
        </w:rPr>
        <w:t xml:space="preserve"> основные параметры своего социального положения, а также отслеживать и прогнозировать его изменения; </w:t>
      </w:r>
      <w:r w:rsidRPr="00395662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395662">
        <w:rPr>
          <w:i/>
          <w:sz w:val="28"/>
          <w:szCs w:val="28"/>
        </w:rPr>
        <w:t>ет</w:t>
      </w:r>
      <w:r>
        <w:rPr>
          <w:i/>
          <w:sz w:val="28"/>
          <w:szCs w:val="28"/>
        </w:rPr>
        <w:t xml:space="preserve"> </w:t>
      </w:r>
      <w:r w:rsidRPr="00395662">
        <w:rPr>
          <w:i/>
          <w:sz w:val="28"/>
          <w:szCs w:val="28"/>
        </w:rPr>
        <w:t xml:space="preserve"> </w:t>
      </w:r>
      <w:r w:rsidRPr="00395662">
        <w:rPr>
          <w:sz w:val="28"/>
          <w:szCs w:val="28"/>
        </w:rPr>
        <w:t xml:space="preserve">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>
        <w:rPr>
          <w:i/>
          <w:sz w:val="28"/>
          <w:szCs w:val="28"/>
        </w:rPr>
        <w:t xml:space="preserve">владеет </w:t>
      </w:r>
      <w:r w:rsidRPr="00395662">
        <w:rPr>
          <w:sz w:val="28"/>
          <w:szCs w:val="28"/>
        </w:rPr>
        <w:t>навыками практического применения полученных теоретических и прикладных знаний)</w:t>
      </w:r>
      <w:r>
        <w:rPr>
          <w:sz w:val="28"/>
          <w:szCs w:val="28"/>
        </w:rPr>
        <w:t>.</w:t>
      </w:r>
    </w:p>
    <w:p w:rsidR="00E51E72" w:rsidRPr="000154B0" w:rsidRDefault="00E51E72" w:rsidP="00E44766">
      <w:pPr>
        <w:tabs>
          <w:tab w:val="left" w:pos="540"/>
          <w:tab w:val="left" w:pos="720"/>
          <w:tab w:val="left" w:pos="900"/>
        </w:tabs>
        <w:jc w:val="both"/>
        <w:rPr>
          <w:sz w:val="28"/>
          <w:szCs w:val="28"/>
        </w:rPr>
      </w:pPr>
      <w:bookmarkStart w:id="0" w:name="sub_10512"/>
      <w:r>
        <w:rPr>
          <w:sz w:val="28"/>
          <w:szCs w:val="28"/>
        </w:rPr>
        <w:t xml:space="preserve">       </w:t>
      </w:r>
    </w:p>
    <w:p w:rsidR="00E51E72" w:rsidRDefault="00E51E72" w:rsidP="000118D5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bookmarkEnd w:id="0"/>
      <w:r>
        <w:rPr>
          <w:b/>
          <w:sz w:val="28"/>
          <w:szCs w:val="28"/>
        </w:rPr>
        <w:t>Образовательные технологии:</w:t>
      </w:r>
    </w:p>
    <w:p w:rsidR="00E51E72" w:rsidRPr="00B46001" w:rsidRDefault="00E51E72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Программа данной дисциплины  предусматривает использование в учебном процессе лекционной аудитории с мультимедийным оборудованием.</w:t>
      </w:r>
    </w:p>
    <w:p w:rsidR="00E51E72" w:rsidRDefault="00E51E72" w:rsidP="00B46001">
      <w:pPr>
        <w:jc w:val="both"/>
        <w:rPr>
          <w:b/>
          <w:sz w:val="28"/>
          <w:szCs w:val="28"/>
        </w:rPr>
      </w:pPr>
    </w:p>
    <w:p w:rsidR="00E51E72" w:rsidRDefault="00E51E72" w:rsidP="00B4600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Составитель:  </w:t>
      </w:r>
      <w:r w:rsidRPr="00B46001">
        <w:rPr>
          <w:bCs/>
          <w:sz w:val="28"/>
          <w:szCs w:val="28"/>
        </w:rPr>
        <w:t>В.А. Балабанова</w:t>
      </w:r>
      <w:r>
        <w:rPr>
          <w:bCs/>
          <w:sz w:val="28"/>
          <w:szCs w:val="28"/>
        </w:rPr>
        <w:t xml:space="preserve">, </w:t>
      </w:r>
      <w:r>
        <w:rPr>
          <w:sz w:val="28"/>
          <w:szCs w:val="28"/>
        </w:rPr>
        <w:t>кафедра психологии, педагогики и социологии</w:t>
      </w:r>
    </w:p>
    <w:p w:rsidR="00E51E72" w:rsidRDefault="00E51E72" w:rsidP="00B46001">
      <w:pPr>
        <w:jc w:val="both"/>
        <w:rPr>
          <w:sz w:val="28"/>
          <w:szCs w:val="28"/>
        </w:rPr>
      </w:pPr>
    </w:p>
    <w:p w:rsidR="00E51E72" w:rsidRDefault="00E51E72" w:rsidP="00B46001">
      <w:pPr>
        <w:jc w:val="both"/>
        <w:rPr>
          <w:sz w:val="28"/>
          <w:szCs w:val="28"/>
        </w:rPr>
      </w:pPr>
    </w:p>
    <w:p w:rsidR="00E51E72" w:rsidRDefault="00E51E72"/>
    <w:sectPr w:rsidR="00E51E72" w:rsidSect="00F6379B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4CA9"/>
    <w:rsid w:val="000118D5"/>
    <w:rsid w:val="000154B0"/>
    <w:rsid w:val="00043607"/>
    <w:rsid w:val="00094CA9"/>
    <w:rsid w:val="000C75F4"/>
    <w:rsid w:val="00187EB3"/>
    <w:rsid w:val="001B3E68"/>
    <w:rsid w:val="001C6D0C"/>
    <w:rsid w:val="001F5AF8"/>
    <w:rsid w:val="002461BF"/>
    <w:rsid w:val="00266D91"/>
    <w:rsid w:val="00376C0D"/>
    <w:rsid w:val="00395662"/>
    <w:rsid w:val="003C4AF3"/>
    <w:rsid w:val="003C7F11"/>
    <w:rsid w:val="0040382A"/>
    <w:rsid w:val="004839FB"/>
    <w:rsid w:val="00521CEC"/>
    <w:rsid w:val="00570FB9"/>
    <w:rsid w:val="006302DA"/>
    <w:rsid w:val="006647A8"/>
    <w:rsid w:val="006D506D"/>
    <w:rsid w:val="006E1E73"/>
    <w:rsid w:val="00793D9B"/>
    <w:rsid w:val="00864E1C"/>
    <w:rsid w:val="00885895"/>
    <w:rsid w:val="008F52C4"/>
    <w:rsid w:val="009005EE"/>
    <w:rsid w:val="0093319D"/>
    <w:rsid w:val="009A2EC5"/>
    <w:rsid w:val="00A23AFA"/>
    <w:rsid w:val="00B46001"/>
    <w:rsid w:val="00BA6312"/>
    <w:rsid w:val="00BC0F88"/>
    <w:rsid w:val="00CE6703"/>
    <w:rsid w:val="00DB59F6"/>
    <w:rsid w:val="00DC608E"/>
    <w:rsid w:val="00E07092"/>
    <w:rsid w:val="00E44766"/>
    <w:rsid w:val="00E51E72"/>
    <w:rsid w:val="00F36612"/>
    <w:rsid w:val="00F6379B"/>
    <w:rsid w:val="00FB5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001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79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99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370</Words>
  <Characters>2113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12</cp:revision>
  <dcterms:created xsi:type="dcterms:W3CDTF">2015-04-06T04:42:00Z</dcterms:created>
  <dcterms:modified xsi:type="dcterms:W3CDTF">2016-12-15T02:46:00Z</dcterms:modified>
</cp:coreProperties>
</file>